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B70" w:rsidRPr="000622D4" w:rsidRDefault="00F31B70" w:rsidP="008106CE">
      <w:pPr>
        <w:pStyle w:val="NoSpacing"/>
        <w:tabs>
          <w:tab w:val="left" w:pos="10632"/>
        </w:tabs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 xml:space="preserve">Додаток </w:t>
      </w:r>
    </w:p>
    <w:p w:rsidR="00F31B70" w:rsidRPr="000622D4" w:rsidRDefault="00F31B70" w:rsidP="00AA5656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до комплексної програми розвитку</w:t>
      </w:r>
    </w:p>
    <w:p w:rsidR="00F31B70" w:rsidRPr="000622D4" w:rsidRDefault="00F31B70" w:rsidP="00AA5656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 xml:space="preserve">комунального некомерційного медичного    </w:t>
      </w:r>
    </w:p>
    <w:p w:rsidR="00F31B70" w:rsidRDefault="00F31B70" w:rsidP="00DA35B3">
      <w:pPr>
        <w:pStyle w:val="NoSpacing"/>
        <w:ind w:left="11340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підприємства «</w:t>
      </w:r>
      <w:r>
        <w:rPr>
          <w:rFonts w:ascii="Times New Roman" w:hAnsi="Times New Roman" w:cs="Times New Roman"/>
          <w:lang w:val="uk-UA"/>
        </w:rPr>
        <w:t xml:space="preserve">Кременчуцький перинатальний     центр </w:t>
      </w:r>
      <w:r>
        <w:rPr>
          <w:rFonts w:ascii="Times New Roman" w:hAnsi="Times New Roman" w:cs="Times New Roman"/>
        </w:rPr>
        <w:t>II</w:t>
      </w:r>
      <w:r w:rsidRPr="0055688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рівня</w:t>
      </w:r>
      <w:r>
        <w:rPr>
          <w:rFonts w:ascii="Times New Roman" w:hAnsi="Times New Roman" w:cs="Times New Roman"/>
          <w:lang w:val="uk-UA"/>
        </w:rPr>
        <w:t>»</w:t>
      </w:r>
      <w:r w:rsidRPr="000622D4">
        <w:rPr>
          <w:rFonts w:ascii="Times New Roman" w:hAnsi="Times New Roman" w:cs="Times New Roman"/>
          <w:lang w:val="uk-UA"/>
        </w:rPr>
        <w:t xml:space="preserve"> на </w:t>
      </w:r>
      <w:r>
        <w:rPr>
          <w:rFonts w:ascii="Times New Roman" w:hAnsi="Times New Roman" w:cs="Times New Roman"/>
          <w:lang w:val="uk-UA"/>
        </w:rPr>
        <w:t>2021 - 2023</w:t>
      </w:r>
      <w:r w:rsidRPr="000622D4">
        <w:rPr>
          <w:rFonts w:ascii="Times New Roman" w:hAnsi="Times New Roman" w:cs="Times New Roman"/>
          <w:lang w:val="uk-UA"/>
        </w:rPr>
        <w:t xml:space="preserve"> роки</w:t>
      </w:r>
    </w:p>
    <w:p w:rsidR="00F31B70" w:rsidRPr="000622D4" w:rsidRDefault="00F31B70" w:rsidP="00E26B14">
      <w:pPr>
        <w:pStyle w:val="NoSpacing"/>
        <w:rPr>
          <w:rFonts w:ascii="Times New Roman" w:hAnsi="Times New Roman" w:cs="Times New Roman"/>
          <w:lang w:val="uk-UA"/>
        </w:rPr>
      </w:pPr>
    </w:p>
    <w:p w:rsidR="00F31B70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F31B70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F31B70" w:rsidRPr="000622D4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 w:rsidRPr="000622D4">
        <w:rPr>
          <w:b/>
          <w:bCs/>
          <w:sz w:val="24"/>
          <w:szCs w:val="24"/>
          <w:lang w:val="uk-UA"/>
        </w:rPr>
        <w:t xml:space="preserve">План заходів </w:t>
      </w:r>
    </w:p>
    <w:p w:rsidR="00F31B70" w:rsidRPr="000622D4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підтримки та </w:t>
      </w:r>
      <w:r w:rsidRPr="000622D4">
        <w:rPr>
          <w:b/>
          <w:bCs/>
          <w:sz w:val="24"/>
          <w:szCs w:val="24"/>
          <w:lang w:val="uk-UA"/>
        </w:rPr>
        <w:t>розвитку комунального некомерційного медичного підприємства</w:t>
      </w:r>
    </w:p>
    <w:p w:rsidR="00F31B70" w:rsidRPr="000622D4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 w:rsidRPr="000622D4">
        <w:rPr>
          <w:b/>
          <w:bCs/>
          <w:sz w:val="24"/>
          <w:szCs w:val="24"/>
          <w:lang w:val="uk-UA"/>
        </w:rPr>
        <w:t>«</w:t>
      </w:r>
      <w:r>
        <w:rPr>
          <w:b/>
          <w:bCs/>
          <w:sz w:val="24"/>
          <w:szCs w:val="24"/>
          <w:lang w:val="uk-UA"/>
        </w:rPr>
        <w:t xml:space="preserve">Кременчуцький перинатальний центр </w:t>
      </w:r>
      <w:r>
        <w:rPr>
          <w:b/>
          <w:bCs/>
          <w:sz w:val="24"/>
          <w:szCs w:val="24"/>
          <w:lang w:val="en-US"/>
        </w:rPr>
        <w:t>II</w:t>
      </w:r>
      <w:r w:rsidRPr="0055688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uk-UA"/>
        </w:rPr>
        <w:t>рівня</w:t>
      </w:r>
      <w:r w:rsidRPr="000622D4">
        <w:rPr>
          <w:b/>
          <w:bCs/>
          <w:sz w:val="24"/>
          <w:szCs w:val="24"/>
          <w:lang w:val="uk-UA"/>
        </w:rPr>
        <w:t>»</w:t>
      </w:r>
    </w:p>
    <w:p w:rsidR="00F31B70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на 2021</w:t>
      </w:r>
      <w:r w:rsidRPr="000622D4">
        <w:rPr>
          <w:b/>
          <w:bCs/>
          <w:sz w:val="24"/>
          <w:szCs w:val="24"/>
          <w:lang w:val="uk-UA"/>
        </w:rPr>
        <w:t xml:space="preserve"> -</w:t>
      </w:r>
      <w:r>
        <w:rPr>
          <w:b/>
          <w:bCs/>
          <w:sz w:val="24"/>
          <w:szCs w:val="24"/>
          <w:lang w:val="uk-UA"/>
        </w:rPr>
        <w:t xml:space="preserve"> 2023</w:t>
      </w:r>
      <w:r w:rsidRPr="000622D4">
        <w:rPr>
          <w:b/>
          <w:bCs/>
          <w:sz w:val="24"/>
          <w:szCs w:val="24"/>
          <w:lang w:val="uk-UA"/>
        </w:rPr>
        <w:t xml:space="preserve"> роки</w:t>
      </w:r>
    </w:p>
    <w:p w:rsidR="00F31B70" w:rsidRPr="000622D4" w:rsidRDefault="00F31B70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tbl>
      <w:tblPr>
        <w:tblW w:w="473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"/>
        <w:gridCol w:w="261"/>
        <w:gridCol w:w="2548"/>
        <w:gridCol w:w="218"/>
        <w:gridCol w:w="3255"/>
        <w:gridCol w:w="30"/>
        <w:gridCol w:w="1377"/>
        <w:gridCol w:w="39"/>
        <w:gridCol w:w="6"/>
        <w:gridCol w:w="2378"/>
        <w:gridCol w:w="42"/>
        <w:gridCol w:w="1235"/>
        <w:gridCol w:w="85"/>
        <w:gridCol w:w="1050"/>
        <w:gridCol w:w="88"/>
        <w:gridCol w:w="1047"/>
        <w:gridCol w:w="88"/>
        <w:gridCol w:w="1183"/>
      </w:tblGrid>
      <w:tr w:rsidR="00F31B70" w:rsidRPr="00934A92">
        <w:tc>
          <w:tcPr>
            <w:tcW w:w="164" w:type="pct"/>
            <w:gridSpan w:val="2"/>
            <w:vMerge w:val="restart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840" w:type="pct"/>
            <w:vMerge w:val="restart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784" w:type="pct"/>
            <w:vMerge w:val="restart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588" w:type="pct"/>
            <w:gridSpan w:val="8"/>
            <w:vAlign w:val="center"/>
          </w:tcPr>
          <w:p w:rsidR="00F31B70" w:rsidRPr="00934A92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Орієнтовні обсяги фінансування</w:t>
            </w: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(вартість), тис. гривень, у тому числі:</w:t>
            </w:r>
          </w:p>
        </w:tc>
      </w:tr>
      <w:tr w:rsidR="00F31B70" w:rsidRPr="00644E16">
        <w:tc>
          <w:tcPr>
            <w:tcW w:w="164" w:type="pct"/>
            <w:gridSpan w:val="2"/>
            <w:vMerge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84" w:type="pct"/>
            <w:vMerge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3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375" w:type="pct"/>
            <w:gridSpan w:val="2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2021</w:t>
            </w:r>
          </w:p>
          <w:p w:rsidR="00F31B70" w:rsidRPr="00644E16" w:rsidRDefault="00F31B70" w:rsidP="000622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 xml:space="preserve">рік 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2022</w:t>
            </w:r>
          </w:p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390" w:type="pct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2023</w:t>
            </w:r>
          </w:p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</w:tr>
      <w:tr w:rsidR="00F31B70" w:rsidRPr="00644E16">
        <w:tc>
          <w:tcPr>
            <w:tcW w:w="164" w:type="pct"/>
            <w:gridSpan w:val="2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840" w:type="pct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155" w:type="pct"/>
            <w:gridSpan w:val="3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69" w:type="pct"/>
            <w:gridSpan w:val="3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784" w:type="pct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449" w:type="pct"/>
            <w:gridSpan w:val="3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375" w:type="pct"/>
            <w:gridSpan w:val="2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390" w:type="pct"/>
            <w:vAlign w:val="center"/>
          </w:tcPr>
          <w:p w:rsidR="00F31B70" w:rsidRPr="00644E16" w:rsidRDefault="00F31B70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9</w:t>
            </w:r>
          </w:p>
        </w:tc>
      </w:tr>
      <w:tr w:rsidR="00F31B70" w:rsidRPr="00570489">
        <w:trPr>
          <w:trHeight w:val="285"/>
        </w:trPr>
        <w:tc>
          <w:tcPr>
            <w:tcW w:w="2159" w:type="pct"/>
            <w:gridSpan w:val="6"/>
            <w:tcBorders>
              <w:right w:val="nil"/>
            </w:tcBorders>
            <w:vAlign w:val="center"/>
          </w:tcPr>
          <w:p w:rsidR="00F31B70" w:rsidRPr="00924943" w:rsidRDefault="00F31B70" w:rsidP="006965BB">
            <w:pPr>
              <w:pStyle w:val="ListParagraph"/>
              <w:tabs>
                <w:tab w:val="left" w:pos="174"/>
              </w:tabs>
              <w:spacing w:line="240" w:lineRule="auto"/>
              <w:ind w:left="32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</w:t>
            </w:r>
            <w:r w:rsidRPr="00E11184">
              <w:rPr>
                <w:b/>
                <w:bCs/>
                <w:lang w:val="uk-UA" w:eastAsia="ru-RU"/>
              </w:rPr>
              <w:t xml:space="preserve">ДОХОДИ </w:t>
            </w:r>
            <w:r>
              <w:rPr>
                <w:b/>
                <w:bCs/>
                <w:lang w:val="uk-UA" w:eastAsia="ru-RU"/>
              </w:rPr>
              <w:t xml:space="preserve"> ПІДПРИЄМСТВА , у   тому числі </w:t>
            </w:r>
            <w:r w:rsidRPr="00E11184">
              <w:rPr>
                <w:b/>
                <w:bCs/>
                <w:lang w:val="uk-UA" w:eastAsia="ru-RU"/>
              </w:rPr>
              <w:t>:</w:t>
            </w:r>
          </w:p>
        </w:tc>
        <w:tc>
          <w:tcPr>
            <w:tcW w:w="2841" w:type="pct"/>
            <w:gridSpan w:val="12"/>
            <w:tcBorders>
              <w:left w:val="nil"/>
            </w:tcBorders>
            <w:vAlign w:val="center"/>
          </w:tcPr>
          <w:p w:rsidR="00F31B70" w:rsidRPr="00924943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</w:tr>
      <w:tr w:rsidR="00F31B70" w:rsidRPr="006965BB">
        <w:trPr>
          <w:trHeight w:val="144"/>
        </w:trPr>
        <w:tc>
          <w:tcPr>
            <w:tcW w:w="164" w:type="pct"/>
            <w:gridSpan w:val="2"/>
            <w:vAlign w:val="center"/>
          </w:tcPr>
          <w:p w:rsidR="00F31B70" w:rsidRPr="00E11184" w:rsidRDefault="00F31B70" w:rsidP="00A060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840" w:type="pct"/>
            <w:vAlign w:val="center"/>
          </w:tcPr>
          <w:p w:rsidR="00F31B70" w:rsidRPr="006965BB" w:rsidRDefault="00F31B70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1155" w:type="pct"/>
            <w:gridSpan w:val="3"/>
            <w:vAlign w:val="center"/>
          </w:tcPr>
          <w:p w:rsidR="00F31B70" w:rsidRPr="006965BB" w:rsidRDefault="00F31B70" w:rsidP="0038738E">
            <w:pPr>
              <w:pStyle w:val="ListParagraph"/>
              <w:tabs>
                <w:tab w:val="left" w:pos="174"/>
              </w:tabs>
              <w:spacing w:line="240" w:lineRule="auto"/>
              <w:ind w:left="3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фінансування за рахунок коштів місцевого бюджету</w:t>
            </w:r>
          </w:p>
        </w:tc>
        <w:tc>
          <w:tcPr>
            <w:tcW w:w="469" w:type="pct"/>
            <w:gridSpan w:val="3"/>
            <w:vAlign w:val="center"/>
          </w:tcPr>
          <w:p w:rsidR="00F31B70" w:rsidRPr="00924943" w:rsidRDefault="00F31B70" w:rsidP="006965B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2021</w:t>
            </w:r>
            <w:r w:rsidRPr="00924943">
              <w:rPr>
                <w:sz w:val="24"/>
                <w:szCs w:val="24"/>
                <w:lang w:val="uk-UA"/>
              </w:rPr>
              <w:t xml:space="preserve"> – </w:t>
            </w:r>
          </w:p>
          <w:p w:rsidR="00F31B70" w:rsidRPr="006965BB" w:rsidRDefault="00F31B70" w:rsidP="006965B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  <w:r w:rsidRPr="00924943">
              <w:rPr>
                <w:sz w:val="24"/>
                <w:szCs w:val="24"/>
                <w:lang w:val="uk-UA"/>
              </w:rPr>
              <w:t xml:space="preserve"> р.р.</w:t>
            </w:r>
          </w:p>
        </w:tc>
        <w:tc>
          <w:tcPr>
            <w:tcW w:w="784" w:type="pct"/>
            <w:vAlign w:val="center"/>
          </w:tcPr>
          <w:p w:rsidR="00F31B70" w:rsidRPr="006965BB" w:rsidRDefault="00F31B70" w:rsidP="008446C5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49" w:type="pct"/>
            <w:gridSpan w:val="3"/>
            <w:vAlign w:val="center"/>
          </w:tcPr>
          <w:p w:rsidR="00F31B70" w:rsidRPr="008778A2" w:rsidRDefault="00F31B70" w:rsidP="00FF4D59">
            <w:pPr>
              <w:jc w:val="center"/>
              <w:rPr>
                <w:sz w:val="24"/>
                <w:szCs w:val="24"/>
                <w:lang w:val="uk-UA"/>
              </w:rPr>
            </w:pPr>
            <w:r w:rsidRPr="008778A2">
              <w:rPr>
                <w:sz w:val="24"/>
                <w:szCs w:val="24"/>
                <w:lang w:val="uk-UA"/>
              </w:rPr>
              <w:t>232 275,9</w:t>
            </w:r>
          </w:p>
        </w:tc>
        <w:tc>
          <w:tcPr>
            <w:tcW w:w="375" w:type="pct"/>
            <w:gridSpan w:val="2"/>
            <w:vAlign w:val="center"/>
          </w:tcPr>
          <w:p w:rsidR="00F31B70" w:rsidRPr="008778A2" w:rsidRDefault="00F31B70" w:rsidP="00FF4D59">
            <w:pPr>
              <w:jc w:val="center"/>
              <w:rPr>
                <w:sz w:val="24"/>
                <w:szCs w:val="24"/>
                <w:lang w:val="uk-UA"/>
              </w:rPr>
            </w:pPr>
            <w:r w:rsidRPr="008778A2">
              <w:rPr>
                <w:sz w:val="24"/>
                <w:szCs w:val="24"/>
                <w:lang w:val="uk-UA"/>
              </w:rPr>
              <w:t>63 435,2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778A2" w:rsidRDefault="00F31B70" w:rsidP="00FF4D59">
            <w:pPr>
              <w:jc w:val="center"/>
              <w:rPr>
                <w:sz w:val="24"/>
                <w:szCs w:val="24"/>
                <w:lang w:val="uk-UA"/>
              </w:rPr>
            </w:pPr>
            <w:r w:rsidRPr="008778A2">
              <w:rPr>
                <w:sz w:val="24"/>
                <w:szCs w:val="24"/>
                <w:lang w:val="uk-UA"/>
              </w:rPr>
              <w:t>64185,7</w:t>
            </w:r>
          </w:p>
        </w:tc>
        <w:tc>
          <w:tcPr>
            <w:tcW w:w="390" w:type="pct"/>
            <w:vAlign w:val="center"/>
          </w:tcPr>
          <w:p w:rsidR="00F31B70" w:rsidRPr="008778A2" w:rsidRDefault="00F31B70" w:rsidP="00FF4D59">
            <w:pPr>
              <w:jc w:val="center"/>
              <w:rPr>
                <w:sz w:val="24"/>
                <w:szCs w:val="24"/>
                <w:lang w:val="uk-UA"/>
              </w:rPr>
            </w:pPr>
            <w:r w:rsidRPr="008778A2">
              <w:rPr>
                <w:sz w:val="24"/>
                <w:szCs w:val="24"/>
                <w:lang w:val="uk-UA"/>
              </w:rPr>
              <w:t>104655</w:t>
            </w:r>
          </w:p>
        </w:tc>
      </w:tr>
      <w:tr w:rsidR="00F31B70" w:rsidRPr="00570489">
        <w:trPr>
          <w:trHeight w:val="1104"/>
        </w:trPr>
        <w:tc>
          <w:tcPr>
            <w:tcW w:w="164" w:type="pct"/>
            <w:gridSpan w:val="2"/>
            <w:vAlign w:val="center"/>
          </w:tcPr>
          <w:p w:rsidR="00F31B70" w:rsidRPr="00E11184" w:rsidRDefault="00F31B70" w:rsidP="00A060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F31B70" w:rsidRPr="00E11184" w:rsidRDefault="00F31B70" w:rsidP="00A060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  <w:p w:rsidR="00F31B70" w:rsidRPr="00E11184" w:rsidRDefault="00F31B70" w:rsidP="00A060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F31B70" w:rsidRPr="00E11184" w:rsidRDefault="00F31B70" w:rsidP="00A060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Align w:val="center"/>
          </w:tcPr>
          <w:p w:rsidR="00F31B70" w:rsidRPr="00016DE9" w:rsidRDefault="00F31B70" w:rsidP="0028077D">
            <w:pPr>
              <w:pStyle w:val="ListParagraph"/>
              <w:tabs>
                <w:tab w:val="left" w:pos="174"/>
              </w:tabs>
              <w:spacing w:line="240" w:lineRule="auto"/>
              <w:ind w:left="32"/>
              <w:rPr>
                <w:sz w:val="24"/>
                <w:szCs w:val="24"/>
                <w:lang w:val="uk-UA"/>
              </w:rPr>
            </w:pPr>
            <w:r w:rsidRPr="00016DE9">
              <w:rPr>
                <w:b/>
                <w:bCs/>
                <w:sz w:val="24"/>
                <w:szCs w:val="24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155" w:type="pct"/>
            <w:gridSpan w:val="3"/>
            <w:vAlign w:val="center"/>
          </w:tcPr>
          <w:p w:rsidR="00F31B70" w:rsidRPr="008106CE" w:rsidRDefault="00F31B70" w:rsidP="0038738E">
            <w:pPr>
              <w:tabs>
                <w:tab w:val="left" w:pos="174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8106CE">
              <w:rPr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469" w:type="pct"/>
            <w:gridSpan w:val="3"/>
            <w:vAlign w:val="center"/>
          </w:tcPr>
          <w:p w:rsidR="00F31B70" w:rsidRPr="00924943" w:rsidRDefault="00F31B70" w:rsidP="004367A3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2021</w:t>
            </w:r>
            <w:r w:rsidRPr="00924943">
              <w:rPr>
                <w:sz w:val="24"/>
                <w:szCs w:val="24"/>
                <w:lang w:val="uk-UA"/>
              </w:rPr>
              <w:t xml:space="preserve"> – </w:t>
            </w:r>
          </w:p>
          <w:p w:rsidR="00F31B70" w:rsidRDefault="00F31B70" w:rsidP="004367A3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  <w:r w:rsidRPr="00924943">
              <w:rPr>
                <w:sz w:val="24"/>
                <w:szCs w:val="24"/>
                <w:lang w:val="uk-UA"/>
              </w:rPr>
              <w:t xml:space="preserve"> р.р.</w:t>
            </w:r>
          </w:p>
        </w:tc>
        <w:tc>
          <w:tcPr>
            <w:tcW w:w="784" w:type="pct"/>
            <w:vAlign w:val="center"/>
          </w:tcPr>
          <w:p w:rsidR="00F31B70" w:rsidRPr="00287436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49" w:type="pct"/>
            <w:gridSpan w:val="3"/>
            <w:vAlign w:val="center"/>
          </w:tcPr>
          <w:p w:rsidR="00F31B70" w:rsidRPr="00924943" w:rsidRDefault="00F31B70" w:rsidP="00924943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167957</w:t>
            </w:r>
          </w:p>
        </w:tc>
        <w:tc>
          <w:tcPr>
            <w:tcW w:w="375" w:type="pct"/>
            <w:gridSpan w:val="2"/>
            <w:vAlign w:val="center"/>
          </w:tcPr>
          <w:p w:rsidR="00F31B70" w:rsidRPr="00924943" w:rsidRDefault="00F31B70" w:rsidP="00924943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52364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24943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55667</w:t>
            </w:r>
          </w:p>
        </w:tc>
        <w:tc>
          <w:tcPr>
            <w:tcW w:w="390" w:type="pct"/>
            <w:vAlign w:val="center"/>
          </w:tcPr>
          <w:p w:rsidR="00F31B70" w:rsidRPr="00924943" w:rsidRDefault="00F31B70" w:rsidP="006D7319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59926</w:t>
            </w:r>
          </w:p>
        </w:tc>
      </w:tr>
      <w:tr w:rsidR="00F31B70" w:rsidRPr="00570489">
        <w:trPr>
          <w:trHeight w:val="1656"/>
        </w:trPr>
        <w:tc>
          <w:tcPr>
            <w:tcW w:w="164" w:type="pct"/>
            <w:gridSpan w:val="2"/>
            <w:vAlign w:val="center"/>
          </w:tcPr>
          <w:p w:rsidR="00F31B70" w:rsidRPr="00E11184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840" w:type="pct"/>
            <w:vAlign w:val="center"/>
          </w:tcPr>
          <w:p w:rsidR="00F31B70" w:rsidRPr="006965BB" w:rsidRDefault="00F31B70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Медичні послуги за договорами з юридичними особами та страховими компаніями</w:t>
            </w:r>
          </w:p>
        </w:tc>
        <w:tc>
          <w:tcPr>
            <w:tcW w:w="1155" w:type="pct"/>
            <w:gridSpan w:val="3"/>
            <w:vAlign w:val="center"/>
          </w:tcPr>
          <w:p w:rsidR="00F31B70" w:rsidRPr="00924943" w:rsidRDefault="00F31B70" w:rsidP="0038738E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надання послуг відповідно діючих договорів</w:t>
            </w:r>
            <w:r>
              <w:rPr>
                <w:sz w:val="24"/>
                <w:szCs w:val="24"/>
                <w:lang w:val="uk-UA" w:eastAsia="ru-RU"/>
              </w:rPr>
              <w:t>,</w:t>
            </w:r>
          </w:p>
          <w:p w:rsidR="00F31B70" w:rsidRPr="00924943" w:rsidRDefault="00F31B70" w:rsidP="0038738E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укладення договорів з іншими юридичними особами</w:t>
            </w:r>
            <w:r>
              <w:rPr>
                <w:sz w:val="24"/>
                <w:szCs w:val="24"/>
                <w:lang w:val="uk-UA" w:eastAsia="ru-RU"/>
              </w:rPr>
              <w:t xml:space="preserve">, </w:t>
            </w:r>
            <w:r w:rsidRPr="00924943">
              <w:rPr>
                <w:sz w:val="24"/>
                <w:szCs w:val="24"/>
                <w:lang w:val="uk-UA" w:eastAsia="ru-RU"/>
              </w:rPr>
              <w:t>розширення видів надання послуг.</w:t>
            </w:r>
          </w:p>
        </w:tc>
        <w:tc>
          <w:tcPr>
            <w:tcW w:w="469" w:type="pct"/>
            <w:gridSpan w:val="3"/>
            <w:vAlign w:val="center"/>
          </w:tcPr>
          <w:p w:rsidR="00F31B70" w:rsidRPr="00924943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924943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924943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924943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84" w:type="pct"/>
            <w:vAlign w:val="center"/>
          </w:tcPr>
          <w:p w:rsidR="00F31B70" w:rsidRPr="00287436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49" w:type="pct"/>
            <w:gridSpan w:val="3"/>
            <w:vAlign w:val="center"/>
          </w:tcPr>
          <w:p w:rsidR="00F31B70" w:rsidRPr="00C5206B" w:rsidRDefault="00F31B70" w:rsidP="00ED5698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375" w:type="pct"/>
            <w:gridSpan w:val="2"/>
            <w:vAlign w:val="center"/>
          </w:tcPr>
          <w:p w:rsidR="00F31B70" w:rsidRPr="00C5206B" w:rsidRDefault="00F31B70" w:rsidP="00ED5698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C5206B" w:rsidRDefault="00F31B70" w:rsidP="004C4645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390" w:type="pct"/>
            <w:vAlign w:val="center"/>
          </w:tcPr>
          <w:p w:rsidR="00F31B70" w:rsidRPr="00C5206B" w:rsidRDefault="00F31B70" w:rsidP="00C57C3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10 </w:t>
            </w:r>
          </w:p>
        </w:tc>
      </w:tr>
      <w:tr w:rsidR="00F31B70" w:rsidRPr="00570489">
        <w:trPr>
          <w:trHeight w:val="562"/>
        </w:trPr>
        <w:tc>
          <w:tcPr>
            <w:tcW w:w="164" w:type="pct"/>
            <w:gridSpan w:val="2"/>
            <w:vAlign w:val="center"/>
          </w:tcPr>
          <w:p w:rsidR="00F31B70" w:rsidRPr="00E11184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840" w:type="pct"/>
            <w:vAlign w:val="center"/>
          </w:tcPr>
          <w:p w:rsidR="00F31B70" w:rsidRPr="006965BB" w:rsidRDefault="00F31B70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1155" w:type="pct"/>
            <w:gridSpan w:val="3"/>
            <w:vAlign w:val="center"/>
          </w:tcPr>
          <w:p w:rsidR="00F31B70" w:rsidRPr="00612D3F" w:rsidRDefault="00F31B70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612D3F">
              <w:rPr>
                <w:sz w:val="24"/>
                <w:szCs w:val="24"/>
                <w:lang w:val="uk-UA" w:eastAsia="ru-RU"/>
              </w:rPr>
              <w:t>здача приміщень та обладнання в оренду.</w:t>
            </w:r>
          </w:p>
        </w:tc>
        <w:tc>
          <w:tcPr>
            <w:tcW w:w="469" w:type="pct"/>
            <w:gridSpan w:val="3"/>
            <w:vAlign w:val="center"/>
          </w:tcPr>
          <w:p w:rsidR="00F31B70" w:rsidRPr="00612D3F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612D3F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612D3F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612D3F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84" w:type="pct"/>
            <w:vAlign w:val="center"/>
          </w:tcPr>
          <w:p w:rsidR="00F31B70" w:rsidRPr="00287436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49" w:type="pct"/>
            <w:gridSpan w:val="3"/>
            <w:vAlign w:val="center"/>
          </w:tcPr>
          <w:p w:rsidR="00F31B70" w:rsidRPr="00C5206B" w:rsidRDefault="00F31B70" w:rsidP="003A442E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375" w:type="pct"/>
            <w:gridSpan w:val="2"/>
            <w:vAlign w:val="center"/>
          </w:tcPr>
          <w:p w:rsidR="00F31B70" w:rsidRPr="00C5206B" w:rsidRDefault="00F31B70" w:rsidP="003F76D1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C5206B" w:rsidRDefault="00F31B70" w:rsidP="00ED5698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90" w:type="pct"/>
            <w:vAlign w:val="center"/>
          </w:tcPr>
          <w:p w:rsidR="00F31B70" w:rsidRPr="00C5206B" w:rsidRDefault="00F31B70" w:rsidP="00D718C8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570489">
        <w:trPr>
          <w:trHeight w:val="360"/>
        </w:trPr>
        <w:tc>
          <w:tcPr>
            <w:tcW w:w="3412" w:type="pct"/>
            <w:gridSpan w:val="10"/>
            <w:vAlign w:val="center"/>
          </w:tcPr>
          <w:p w:rsidR="00F31B70" w:rsidRPr="00A351FB" w:rsidRDefault="00F31B70" w:rsidP="00D7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Всього доходів:</w:t>
            </w:r>
          </w:p>
        </w:tc>
        <w:tc>
          <w:tcPr>
            <w:tcW w:w="449" w:type="pct"/>
            <w:gridSpan w:val="3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351747,7</w:t>
            </w:r>
          </w:p>
        </w:tc>
        <w:tc>
          <w:tcPr>
            <w:tcW w:w="375" w:type="pct"/>
            <w:gridSpan w:val="2"/>
            <w:vAlign w:val="center"/>
          </w:tcPr>
          <w:p w:rsidR="00F31B70" w:rsidRPr="00FB00CE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95859,0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107652,7</w:t>
            </w:r>
          </w:p>
        </w:tc>
        <w:tc>
          <w:tcPr>
            <w:tcW w:w="390" w:type="pct"/>
            <w:vAlign w:val="center"/>
          </w:tcPr>
          <w:p w:rsidR="00F31B70" w:rsidRPr="00FB00CE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148236,0</w:t>
            </w:r>
          </w:p>
        </w:tc>
      </w:tr>
      <w:tr w:rsidR="00F31B70" w:rsidRPr="00570489">
        <w:trPr>
          <w:trHeight w:val="180"/>
        </w:trPr>
        <w:tc>
          <w:tcPr>
            <w:tcW w:w="2628" w:type="pct"/>
            <w:gridSpan w:val="9"/>
            <w:vMerge w:val="restart"/>
            <w:vAlign w:val="center"/>
          </w:tcPr>
          <w:p w:rsidR="00F31B70" w:rsidRPr="00A351FB" w:rsidRDefault="00F31B70" w:rsidP="00D7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у тому числі :</w:t>
            </w:r>
          </w:p>
        </w:tc>
        <w:tc>
          <w:tcPr>
            <w:tcW w:w="784" w:type="pct"/>
            <w:vAlign w:val="center"/>
          </w:tcPr>
          <w:p w:rsidR="00F31B70" w:rsidRPr="00D733CA" w:rsidRDefault="00F31B70" w:rsidP="008446C5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D733CA">
              <w:rPr>
                <w:b/>
                <w:bCs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49" w:type="pct"/>
            <w:gridSpan w:val="3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183640,7</w:t>
            </w:r>
          </w:p>
        </w:tc>
        <w:tc>
          <w:tcPr>
            <w:tcW w:w="375" w:type="pct"/>
            <w:gridSpan w:val="2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43 455,0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51935,7</w:t>
            </w:r>
          </w:p>
        </w:tc>
        <w:tc>
          <w:tcPr>
            <w:tcW w:w="390" w:type="pct"/>
            <w:vAlign w:val="center"/>
          </w:tcPr>
          <w:p w:rsidR="00F31B70" w:rsidRPr="00545DE4" w:rsidRDefault="00F31B70" w:rsidP="005B1010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88250,0</w:t>
            </w:r>
          </w:p>
        </w:tc>
      </w:tr>
      <w:tr w:rsidR="00F31B70" w:rsidRPr="00570489">
        <w:trPr>
          <w:trHeight w:val="846"/>
        </w:trPr>
        <w:tc>
          <w:tcPr>
            <w:tcW w:w="2628" w:type="pct"/>
            <w:gridSpan w:val="9"/>
            <w:vMerge/>
            <w:vAlign w:val="center"/>
          </w:tcPr>
          <w:p w:rsidR="00F31B70" w:rsidRPr="00A351FB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84" w:type="pct"/>
            <w:vAlign w:val="center"/>
          </w:tcPr>
          <w:p w:rsidR="00F31B70" w:rsidRPr="00FB00CE" w:rsidRDefault="00F31B70" w:rsidP="0028077D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FB00CE">
              <w:rPr>
                <w:b/>
                <w:bCs/>
                <w:sz w:val="24"/>
                <w:szCs w:val="24"/>
                <w:lang w:val="uk-UA" w:eastAsia="ru-RU"/>
              </w:rPr>
              <w:t>Власні кошти підприємств</w:t>
            </w:r>
            <w:bookmarkStart w:id="0" w:name="_GoBack"/>
            <w:bookmarkEnd w:id="0"/>
            <w:r w:rsidRPr="00FB00CE">
              <w:rPr>
                <w:b/>
                <w:bCs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449" w:type="pct"/>
            <w:gridSpan w:val="3"/>
            <w:vAlign w:val="center"/>
          </w:tcPr>
          <w:p w:rsidR="00F31B70" w:rsidRPr="00D733CA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168107,0</w:t>
            </w:r>
          </w:p>
        </w:tc>
        <w:tc>
          <w:tcPr>
            <w:tcW w:w="375" w:type="pct"/>
            <w:gridSpan w:val="2"/>
            <w:vAlign w:val="center"/>
          </w:tcPr>
          <w:p w:rsidR="00F31B70" w:rsidRPr="00D733CA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52404,0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733CA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55717,0</w:t>
            </w:r>
          </w:p>
        </w:tc>
        <w:tc>
          <w:tcPr>
            <w:tcW w:w="390" w:type="pct"/>
            <w:vAlign w:val="center"/>
          </w:tcPr>
          <w:p w:rsidR="00F31B70" w:rsidRPr="00D733CA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59986,0</w:t>
            </w:r>
          </w:p>
        </w:tc>
      </w:tr>
      <w:tr w:rsidR="00F31B70" w:rsidRPr="00570489">
        <w:trPr>
          <w:trHeight w:val="70"/>
        </w:trPr>
        <w:tc>
          <w:tcPr>
            <w:tcW w:w="164" w:type="pct"/>
            <w:gridSpan w:val="2"/>
            <w:vAlign w:val="center"/>
          </w:tcPr>
          <w:p w:rsidR="00F31B70" w:rsidRDefault="00F31B70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F31B70" w:rsidRDefault="00F31B70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F31B70" w:rsidRPr="00A27330" w:rsidRDefault="00F31B70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836" w:type="pct"/>
            <w:gridSpan w:val="16"/>
            <w:vAlign w:val="center"/>
          </w:tcPr>
          <w:p w:rsidR="00F31B70" w:rsidRPr="00287436" w:rsidRDefault="00F31B70" w:rsidP="00390E0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               </w:t>
            </w:r>
            <w:r w:rsidRPr="00E66E6A">
              <w:rPr>
                <w:b/>
                <w:bCs/>
                <w:lang w:val="uk-UA" w:eastAsia="ru-RU"/>
              </w:rPr>
              <w:t>ВИДАТКИ</w:t>
            </w:r>
            <w:r>
              <w:rPr>
                <w:b/>
                <w:bCs/>
                <w:lang w:val="uk-UA" w:eastAsia="ru-RU"/>
              </w:rPr>
              <w:t xml:space="preserve"> ПІДПРИЄМСТВА, у тому числі</w:t>
            </w:r>
            <w:r w:rsidRPr="00E66E6A">
              <w:rPr>
                <w:b/>
                <w:bCs/>
                <w:lang w:val="uk-UA" w:eastAsia="ru-RU"/>
              </w:rPr>
              <w:t xml:space="preserve"> :</w:t>
            </w:r>
          </w:p>
        </w:tc>
      </w:tr>
      <w:tr w:rsidR="00F31B70" w:rsidRPr="00570489">
        <w:trPr>
          <w:trHeight w:val="444"/>
        </w:trPr>
        <w:tc>
          <w:tcPr>
            <w:tcW w:w="164" w:type="pct"/>
            <w:gridSpan w:val="2"/>
            <w:vMerge w:val="restart"/>
            <w:vAlign w:val="center"/>
          </w:tcPr>
          <w:p w:rsidR="00F31B70" w:rsidRDefault="00F31B70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840" w:type="pct"/>
            <w:vMerge w:val="restart"/>
            <w:vAlign w:val="center"/>
          </w:tcPr>
          <w:p w:rsidR="00F31B70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F31B70" w:rsidRPr="00E66E6A" w:rsidRDefault="00F31B70" w:rsidP="008446C5">
            <w:pPr>
              <w:spacing w:line="240" w:lineRule="auto"/>
              <w:rPr>
                <w:b/>
                <w:bCs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ПОТОЧНІ ВИДАТКИ, у тому числі :</w:t>
            </w: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Default="00F31B70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7D76F1">
              <w:rPr>
                <w:sz w:val="24"/>
                <w:szCs w:val="24"/>
                <w:lang w:val="uk-UA" w:eastAsia="ru-RU"/>
              </w:rPr>
              <w:t>Придбання предметів, матеріалів, обладнання та інвентарю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6636B7" w:rsidRDefault="00F31B70" w:rsidP="00E1118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Default="00F31B70" w:rsidP="00E1118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570489">
        <w:tc>
          <w:tcPr>
            <w:tcW w:w="164" w:type="pct"/>
            <w:gridSpan w:val="2"/>
            <w:vMerge/>
            <w:vAlign w:val="center"/>
          </w:tcPr>
          <w:p w:rsidR="00F31B70" w:rsidRPr="00570489" w:rsidRDefault="00F31B70" w:rsidP="00924DA2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570489" w:rsidRDefault="00F31B70" w:rsidP="00924DA2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7D76F1" w:rsidRDefault="00F31B70" w:rsidP="002D6D86">
            <w:pPr>
              <w:spacing w:line="240" w:lineRule="auto"/>
              <w:rPr>
                <w:color w:val="8DB3E2"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287436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287436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287436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7770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87436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2080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87436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2590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287436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3100</w:t>
            </w:r>
          </w:p>
        </w:tc>
      </w:tr>
      <w:tr w:rsidR="00F31B70" w:rsidRPr="00570489">
        <w:tc>
          <w:tcPr>
            <w:tcW w:w="164" w:type="pct"/>
            <w:gridSpan w:val="2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Pr="007D76F1" w:rsidRDefault="00F31B70" w:rsidP="00BE4D9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7D76F1">
              <w:rPr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6636B7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6636B7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6636B7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6636B7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Pr="006636B7" w:rsidRDefault="00F31B70" w:rsidP="0030073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2550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636B7" w:rsidRDefault="00F31B70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636B7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6636B7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550</w:t>
            </w:r>
          </w:p>
        </w:tc>
      </w:tr>
      <w:tr w:rsidR="00F31B70" w:rsidRPr="00570489">
        <w:tc>
          <w:tcPr>
            <w:tcW w:w="164" w:type="pct"/>
            <w:gridSpan w:val="2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7D76F1" w:rsidRDefault="00F31B70" w:rsidP="00BE4D9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300734" w:rsidRDefault="00F31B70" w:rsidP="00325F80">
            <w:pPr>
              <w:spacing w:line="240" w:lineRule="auto"/>
              <w:rPr>
                <w:i/>
                <w:iCs/>
                <w:sz w:val="22"/>
                <w:szCs w:val="22"/>
                <w:lang w:val="uk-UA" w:eastAsia="ru-RU"/>
              </w:rPr>
            </w:pPr>
            <w:r w:rsidRPr="00300734">
              <w:rPr>
                <w:i/>
                <w:iCs/>
                <w:sz w:val="22"/>
                <w:szCs w:val="22"/>
                <w:lang w:val="uk-UA" w:eastAsia="ru-RU"/>
              </w:rPr>
              <w:t>В т.ч. реактиви для обстеження ліквідаторів аварії на ЧАЕС на гормони щитоподібної залози</w:t>
            </w:r>
          </w:p>
        </w:tc>
        <w:tc>
          <w:tcPr>
            <w:tcW w:w="407" w:type="pct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F31B70" w:rsidRPr="00300734">
        <w:tc>
          <w:tcPr>
            <w:tcW w:w="164" w:type="pct"/>
            <w:gridSpan w:val="2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7D76F1" w:rsidRDefault="00F31B70" w:rsidP="00BE4D9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300734" w:rsidRDefault="00F31B70" w:rsidP="00300734">
            <w:pPr>
              <w:spacing w:line="240" w:lineRule="auto"/>
              <w:rPr>
                <w:i/>
                <w:iCs/>
                <w:sz w:val="22"/>
                <w:szCs w:val="22"/>
                <w:lang w:val="uk-UA" w:eastAsia="ru-RU"/>
              </w:rPr>
            </w:pPr>
            <w:r w:rsidRPr="00300734">
              <w:rPr>
                <w:i/>
                <w:iCs/>
                <w:sz w:val="22"/>
                <w:szCs w:val="22"/>
                <w:lang w:val="uk-UA" w:eastAsia="ru-RU"/>
              </w:rPr>
              <w:t xml:space="preserve">В т.ч. реактиви для ПЛР на визначення </w:t>
            </w:r>
            <w:r w:rsidRPr="00300734">
              <w:rPr>
                <w:i/>
                <w:iCs/>
                <w:sz w:val="22"/>
                <w:szCs w:val="22"/>
                <w:lang w:val="en-US" w:eastAsia="ru-RU"/>
              </w:rPr>
              <w:t>COVID</w:t>
            </w:r>
            <w:r w:rsidRPr="00300734">
              <w:rPr>
                <w:i/>
                <w:iCs/>
                <w:sz w:val="22"/>
                <w:szCs w:val="22"/>
                <w:lang w:val="uk-UA" w:eastAsia="ru-RU"/>
              </w:rPr>
              <w:t>-19</w:t>
            </w:r>
          </w:p>
        </w:tc>
        <w:tc>
          <w:tcPr>
            <w:tcW w:w="407" w:type="pct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F31B70" w:rsidRPr="00300734">
        <w:tc>
          <w:tcPr>
            <w:tcW w:w="164" w:type="pct"/>
            <w:gridSpan w:val="2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6636B7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7D76F1" w:rsidRDefault="00F31B70" w:rsidP="00BE4D9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300734" w:rsidRDefault="00F31B70" w:rsidP="006E1C96">
            <w:pPr>
              <w:spacing w:line="240" w:lineRule="auto"/>
              <w:rPr>
                <w:i/>
                <w:iCs/>
                <w:sz w:val="22"/>
                <w:szCs w:val="22"/>
                <w:lang w:val="uk-UA" w:eastAsia="ru-RU"/>
              </w:rPr>
            </w:pPr>
            <w:r>
              <w:rPr>
                <w:i/>
                <w:iCs/>
                <w:sz w:val="22"/>
                <w:szCs w:val="22"/>
                <w:lang w:val="uk-UA" w:eastAsia="ru-RU"/>
              </w:rPr>
              <w:t xml:space="preserve">В </w:t>
            </w:r>
            <w:r w:rsidRPr="00300734">
              <w:rPr>
                <w:i/>
                <w:iCs/>
                <w:sz w:val="22"/>
                <w:szCs w:val="22"/>
                <w:lang w:val="uk-UA" w:eastAsia="ru-RU"/>
              </w:rPr>
              <w:t>т.ч.</w:t>
            </w:r>
            <w:r>
              <w:rPr>
                <w:i/>
                <w:iCs/>
                <w:sz w:val="22"/>
                <w:szCs w:val="22"/>
                <w:lang w:val="uk-UA" w:eastAsia="ru-RU"/>
              </w:rPr>
              <w:t xml:space="preserve"> </w:t>
            </w:r>
            <w:r w:rsidRPr="00300734">
              <w:rPr>
                <w:i/>
                <w:iCs/>
                <w:sz w:val="22"/>
                <w:szCs w:val="22"/>
                <w:lang w:val="uk-UA" w:eastAsia="ru-RU"/>
              </w:rPr>
              <w:t>оснащення акушерської операційної дрібним медичним інвентарем</w:t>
            </w:r>
          </w:p>
        </w:tc>
        <w:tc>
          <w:tcPr>
            <w:tcW w:w="407" w:type="pct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175,2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175,2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570489">
        <w:trPr>
          <w:trHeight w:val="572"/>
        </w:trPr>
        <w:tc>
          <w:tcPr>
            <w:tcW w:w="164" w:type="pct"/>
            <w:gridSpan w:val="2"/>
            <w:vMerge/>
            <w:vAlign w:val="center"/>
          </w:tcPr>
          <w:p w:rsidR="00F31B70" w:rsidRPr="00570489" w:rsidRDefault="00F31B70" w:rsidP="00924DA2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570489" w:rsidRDefault="00F31B70" w:rsidP="00924DA2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Align w:val="center"/>
          </w:tcPr>
          <w:p w:rsidR="00F31B70" w:rsidRPr="007D76F1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7D76F1">
              <w:rPr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570489" w:rsidRDefault="00F31B70" w:rsidP="00924DA2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6636B7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6636B7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6636B7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23525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636B7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6636B7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6636B7" w:rsidRDefault="00F31B70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8425</w:t>
            </w:r>
          </w:p>
        </w:tc>
      </w:tr>
      <w:tr w:rsidR="00F31B70" w:rsidRPr="00570489">
        <w:trPr>
          <w:trHeight w:val="423"/>
        </w:trPr>
        <w:tc>
          <w:tcPr>
            <w:tcW w:w="164" w:type="pct"/>
            <w:gridSpan w:val="2"/>
            <w:vMerge/>
            <w:vAlign w:val="center"/>
          </w:tcPr>
          <w:p w:rsidR="00F31B70" w:rsidRPr="008B4594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8B4594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Pr="00E66E6A" w:rsidRDefault="00F31B70" w:rsidP="006E1C9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sz w:val="24"/>
                <w:szCs w:val="24"/>
                <w:lang w:val="uk-UA" w:eastAsia="ru-RU"/>
              </w:rPr>
              <w:t>Оплата послуг (крім комунальних)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8B4594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8B4594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8B4594" w:rsidRDefault="00F31B70" w:rsidP="00D46B41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202</w:t>
            </w:r>
            <w:r>
              <w:rPr>
                <w:sz w:val="24"/>
                <w:szCs w:val="24"/>
                <w:lang w:val="uk-UA" w:eastAsia="ru-RU"/>
              </w:rPr>
              <w:t>3</w:t>
            </w:r>
            <w:r w:rsidRPr="008B4594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8B4594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B4594" w:rsidRDefault="00F31B70" w:rsidP="0036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8B4594" w:rsidRDefault="00F31B70" w:rsidP="00953B3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F31B70" w:rsidRPr="00570489">
        <w:trPr>
          <w:trHeight w:val="455"/>
        </w:trPr>
        <w:tc>
          <w:tcPr>
            <w:tcW w:w="164" w:type="pct"/>
            <w:gridSpan w:val="2"/>
            <w:vMerge/>
            <w:vAlign w:val="center"/>
          </w:tcPr>
          <w:p w:rsidR="00F31B70" w:rsidRPr="008B4594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8B4594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8B4594" w:rsidRDefault="00F31B70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8B4594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8B4594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5540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1440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1850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8B4594" w:rsidRDefault="00F31B70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2250</w:t>
            </w:r>
          </w:p>
        </w:tc>
      </w:tr>
      <w:tr w:rsidR="00F31B70" w:rsidRPr="005824AE">
        <w:tc>
          <w:tcPr>
            <w:tcW w:w="164" w:type="pct"/>
            <w:gridSpan w:val="2"/>
            <w:vMerge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Pr="00E66E6A" w:rsidRDefault="00F31B70" w:rsidP="00DD5C1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5824AE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5824AE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5824AE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5824AE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5824AE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5824AE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31920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824AE" w:rsidRDefault="00F31B70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B9251E" w:rsidRDefault="00F31B70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B9251E">
              <w:rPr>
                <w:sz w:val="24"/>
                <w:szCs w:val="24"/>
                <w:lang w:val="uk-UA"/>
              </w:rPr>
              <w:t>11600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5824AE" w:rsidRDefault="00F31B70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12320</w:t>
            </w:r>
          </w:p>
        </w:tc>
      </w:tr>
      <w:tr w:rsidR="00F31B70" w:rsidRPr="005824AE">
        <w:tc>
          <w:tcPr>
            <w:tcW w:w="164" w:type="pct"/>
            <w:gridSpan w:val="2"/>
            <w:vMerge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5824AE" w:rsidRDefault="00F31B70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5824AE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5824AE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5824AE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C5206B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135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C5206B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C5206B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419" w:type="pct"/>
            <w:gridSpan w:val="2"/>
            <w:vAlign w:val="center"/>
          </w:tcPr>
          <w:p w:rsidR="00F31B70" w:rsidRPr="00C5206B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</w:tr>
      <w:tr w:rsidR="00F31B70" w:rsidRPr="0093305C">
        <w:tc>
          <w:tcPr>
            <w:tcW w:w="164" w:type="pct"/>
            <w:gridSpan w:val="2"/>
            <w:vMerge/>
            <w:vAlign w:val="center"/>
          </w:tcPr>
          <w:p w:rsidR="00F31B70" w:rsidRPr="0093305C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93305C" w:rsidRDefault="00F31B70" w:rsidP="00E66E6A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 w:val="restart"/>
            <w:vAlign w:val="center"/>
          </w:tcPr>
          <w:p w:rsidR="00F31B70" w:rsidRPr="00E66E6A" w:rsidRDefault="00F31B70" w:rsidP="0016616F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sz w:val="24"/>
                <w:szCs w:val="24"/>
                <w:lang w:val="uk-UA" w:eastAsia="ru-RU"/>
              </w:rPr>
              <w:t>Оплата праці з нарахуваннями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F31B70" w:rsidRPr="0093305C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93305C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93305C" w:rsidRDefault="00F31B70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93305C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93305C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93305C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Pr="0093305C" w:rsidRDefault="00F31B70" w:rsidP="00BF5D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53985,7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3305C" w:rsidRDefault="00F31B70" w:rsidP="00CC10C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12600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3305C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19685,7</w:t>
            </w:r>
          </w:p>
        </w:tc>
        <w:tc>
          <w:tcPr>
            <w:tcW w:w="419" w:type="pct"/>
            <w:gridSpan w:val="2"/>
            <w:vAlign w:val="center"/>
          </w:tcPr>
          <w:p w:rsidR="00F31B70" w:rsidRPr="0093305C" w:rsidRDefault="00F31B70" w:rsidP="00D04E2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21700</w:t>
            </w:r>
          </w:p>
        </w:tc>
      </w:tr>
      <w:tr w:rsidR="00F31B70" w:rsidRPr="0093305C">
        <w:tc>
          <w:tcPr>
            <w:tcW w:w="164" w:type="pct"/>
            <w:gridSpan w:val="2"/>
            <w:vMerge/>
            <w:vAlign w:val="center"/>
          </w:tcPr>
          <w:p w:rsidR="00F31B70" w:rsidRPr="0093305C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93305C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Merge/>
            <w:vAlign w:val="center"/>
          </w:tcPr>
          <w:p w:rsidR="00F31B70" w:rsidRPr="0093305C" w:rsidRDefault="00F31B70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F31B70" w:rsidRPr="0093305C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F31B70" w:rsidRPr="0093305C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3305C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93305C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128408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3305C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41311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3305C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42072</w:t>
            </w:r>
          </w:p>
        </w:tc>
        <w:tc>
          <w:tcPr>
            <w:tcW w:w="419" w:type="pct"/>
            <w:gridSpan w:val="2"/>
            <w:vAlign w:val="center"/>
          </w:tcPr>
          <w:p w:rsidR="00F31B70" w:rsidRPr="0093305C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45025</w:t>
            </w:r>
          </w:p>
        </w:tc>
      </w:tr>
      <w:tr w:rsidR="00F31B70" w:rsidRPr="002E3036">
        <w:tc>
          <w:tcPr>
            <w:tcW w:w="164" w:type="pct"/>
            <w:gridSpan w:val="2"/>
            <w:vMerge/>
            <w:vAlign w:val="center"/>
          </w:tcPr>
          <w:p w:rsidR="00F31B70" w:rsidRPr="00EF248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EF2486" w:rsidRDefault="00F31B70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Align w:val="center"/>
          </w:tcPr>
          <w:p w:rsidR="00F31B70" w:rsidRPr="00406325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406325">
              <w:rPr>
                <w:sz w:val="24"/>
                <w:szCs w:val="24"/>
                <w:lang w:val="uk-UA" w:eastAsia="ru-RU"/>
              </w:rPr>
              <w:t>Видатки на відрядження</w:t>
            </w:r>
          </w:p>
        </w:tc>
        <w:tc>
          <w:tcPr>
            <w:tcW w:w="469" w:type="pct"/>
            <w:gridSpan w:val="3"/>
            <w:vAlign w:val="center"/>
          </w:tcPr>
          <w:p w:rsidR="00F31B70" w:rsidRPr="00EF2486" w:rsidRDefault="00F31B70" w:rsidP="00124AD9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DA6B85" w:rsidRDefault="00F31B70" w:rsidP="00124AD9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DA6B85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DA6B85" w:rsidRDefault="00F31B70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204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E3036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E3036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419" w:type="pct"/>
            <w:gridSpan w:val="2"/>
            <w:vAlign w:val="center"/>
          </w:tcPr>
          <w:p w:rsidR="00F31B70" w:rsidRPr="002E3036" w:rsidRDefault="00F31B70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</w:t>
            </w:r>
          </w:p>
        </w:tc>
      </w:tr>
      <w:tr w:rsidR="00F31B70" w:rsidRPr="00570489">
        <w:tc>
          <w:tcPr>
            <w:tcW w:w="164" w:type="pct"/>
            <w:gridSpan w:val="2"/>
            <w:vMerge/>
            <w:vAlign w:val="center"/>
          </w:tcPr>
          <w:p w:rsidR="00F31B70" w:rsidRPr="00570489" w:rsidRDefault="00F31B70" w:rsidP="00696416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840" w:type="pct"/>
            <w:vMerge/>
            <w:vAlign w:val="center"/>
          </w:tcPr>
          <w:p w:rsidR="00F31B70" w:rsidRPr="00570489" w:rsidRDefault="00F31B70" w:rsidP="00696416">
            <w:pPr>
              <w:spacing w:line="240" w:lineRule="auto"/>
              <w:jc w:val="center"/>
              <w:rPr>
                <w:b/>
                <w:bCs/>
                <w:color w:val="8DB3E2"/>
                <w:sz w:val="24"/>
                <w:szCs w:val="24"/>
                <w:lang w:val="uk-UA" w:eastAsia="ru-RU"/>
              </w:rPr>
            </w:pPr>
          </w:p>
        </w:tc>
        <w:tc>
          <w:tcPr>
            <w:tcW w:w="1155" w:type="pct"/>
            <w:gridSpan w:val="3"/>
            <w:vAlign w:val="center"/>
          </w:tcPr>
          <w:p w:rsidR="00F31B70" w:rsidRPr="00DA6B85" w:rsidRDefault="00F31B70" w:rsidP="0028077D">
            <w:pPr>
              <w:rPr>
                <w:sz w:val="24"/>
                <w:szCs w:val="24"/>
                <w:lang w:val="uk-UA"/>
              </w:rPr>
            </w:pPr>
            <w:r w:rsidRPr="00406325">
              <w:rPr>
                <w:sz w:val="24"/>
                <w:szCs w:val="24"/>
                <w:lang w:val="uk-UA" w:eastAsia="ru-RU"/>
              </w:rPr>
              <w:t>Інші поточні видатки</w:t>
            </w:r>
            <w:r>
              <w:rPr>
                <w:sz w:val="24"/>
                <w:szCs w:val="24"/>
                <w:lang w:val="uk-UA"/>
              </w:rPr>
              <w:t xml:space="preserve"> (о</w:t>
            </w:r>
            <w:r w:rsidRPr="00DA6B85">
              <w:rPr>
                <w:sz w:val="24"/>
                <w:szCs w:val="24"/>
                <w:lang w:val="uk-UA"/>
              </w:rPr>
              <w:t xml:space="preserve">плата податків, зборів, </w:t>
            </w:r>
            <w:r>
              <w:rPr>
                <w:sz w:val="24"/>
                <w:szCs w:val="24"/>
                <w:lang w:val="uk-UA"/>
              </w:rPr>
              <w:t>о</w:t>
            </w:r>
            <w:r w:rsidRPr="00DA6B85">
              <w:rPr>
                <w:sz w:val="24"/>
                <w:szCs w:val="24"/>
                <w:lang w:val="uk-UA"/>
              </w:rPr>
              <w:t>бов’язкових платежів, штрафі</w:t>
            </w:r>
            <w:r>
              <w:rPr>
                <w:sz w:val="24"/>
                <w:szCs w:val="24"/>
                <w:lang w:val="uk-UA"/>
              </w:rPr>
              <w:t>в</w:t>
            </w:r>
            <w:r w:rsidRPr="00DA6B85">
              <w:rPr>
                <w:sz w:val="24"/>
                <w:szCs w:val="24"/>
                <w:lang w:val="uk-UA"/>
              </w:rPr>
              <w:t>, пені, тощо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469" w:type="pct"/>
            <w:gridSpan w:val="3"/>
            <w:vAlign w:val="center"/>
          </w:tcPr>
          <w:p w:rsidR="00F31B70" w:rsidRPr="00EF2486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31B70" w:rsidRPr="00DA6B85" w:rsidRDefault="00F31B70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р.р.</w:t>
            </w:r>
          </w:p>
        </w:tc>
        <w:tc>
          <w:tcPr>
            <w:tcW w:w="798" w:type="pct"/>
            <w:gridSpan w:val="2"/>
            <w:vAlign w:val="center"/>
          </w:tcPr>
          <w:p w:rsidR="00F31B70" w:rsidRPr="00DA6B85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DA6B85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110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147481" w:rsidRDefault="00F31B70" w:rsidP="0069641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74" w:type="pct"/>
            <w:gridSpan w:val="2"/>
            <w:vAlign w:val="center"/>
          </w:tcPr>
          <w:p w:rsidR="00F31B70" w:rsidRPr="00147481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419" w:type="pct"/>
            <w:gridSpan w:val="2"/>
            <w:vAlign w:val="center"/>
          </w:tcPr>
          <w:p w:rsidR="00F31B70" w:rsidRPr="00147481" w:rsidRDefault="00F31B70" w:rsidP="002318A7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55</w:t>
            </w:r>
          </w:p>
        </w:tc>
      </w:tr>
      <w:tr w:rsidR="00F31B70" w:rsidRPr="00F215A1">
        <w:trPr>
          <w:trHeight w:val="165"/>
        </w:trPr>
        <w:tc>
          <w:tcPr>
            <w:tcW w:w="164" w:type="pct"/>
            <w:gridSpan w:val="2"/>
            <w:vAlign w:val="center"/>
          </w:tcPr>
          <w:p w:rsidR="00F31B70" w:rsidRPr="009A6202" w:rsidRDefault="00F31B70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261" w:type="pct"/>
            <w:gridSpan w:val="9"/>
            <w:vAlign w:val="center"/>
          </w:tcPr>
          <w:p w:rsidR="00F31B70" w:rsidRPr="004D7A75" w:rsidRDefault="00F31B70" w:rsidP="00325F80">
            <w:pPr>
              <w:spacing w:line="240" w:lineRule="auto"/>
              <w:rPr>
                <w:b/>
                <w:bCs/>
                <w:sz w:val="26"/>
                <w:szCs w:val="26"/>
                <w:lang w:val="uk-UA"/>
              </w:rPr>
            </w:pPr>
            <w:r w:rsidRPr="004D7A75"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                                                                </w:t>
            </w:r>
            <w:r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Всього поточні </w:t>
            </w:r>
            <w:r w:rsidRPr="004D7A75">
              <w:rPr>
                <w:b/>
                <w:bCs/>
                <w:sz w:val="26"/>
                <w:szCs w:val="26"/>
                <w:lang w:val="uk-UA" w:eastAsia="ru-RU"/>
              </w:rPr>
              <w:t>видатки:</w:t>
            </w:r>
          </w:p>
        </w:tc>
        <w:tc>
          <w:tcPr>
            <w:tcW w:w="407" w:type="pct"/>
            <w:vAlign w:val="center"/>
          </w:tcPr>
          <w:p w:rsidR="00F31B70" w:rsidRPr="00946535" w:rsidRDefault="00F31B70" w:rsidP="00FF4D59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256247,7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B9251E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75597,0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B9251E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86594,7</w:t>
            </w:r>
          </w:p>
        </w:tc>
        <w:tc>
          <w:tcPr>
            <w:tcW w:w="419" w:type="pct"/>
            <w:gridSpan w:val="2"/>
            <w:vAlign w:val="center"/>
          </w:tcPr>
          <w:p w:rsidR="00F31B70" w:rsidRPr="00946535" w:rsidRDefault="00F31B70" w:rsidP="00FF4D59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94056,0</w:t>
            </w:r>
          </w:p>
        </w:tc>
      </w:tr>
      <w:tr w:rsidR="00F31B70" w:rsidRPr="00F215A1">
        <w:trPr>
          <w:trHeight w:val="105"/>
        </w:trPr>
        <w:tc>
          <w:tcPr>
            <w:tcW w:w="164" w:type="pct"/>
            <w:gridSpan w:val="2"/>
            <w:vAlign w:val="center"/>
          </w:tcPr>
          <w:p w:rsidR="00F31B70" w:rsidRDefault="00F31B70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462" w:type="pct"/>
            <w:gridSpan w:val="6"/>
            <w:vAlign w:val="center"/>
          </w:tcPr>
          <w:p w:rsidR="00F31B70" w:rsidRPr="004D7A75" w:rsidRDefault="00F31B70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</w:t>
            </w:r>
            <w:r w:rsidRPr="004D7A75">
              <w:rPr>
                <w:b/>
                <w:bCs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Pr="00946535" w:rsidRDefault="00F31B70" w:rsidP="00FF4D59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90555,7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307B4C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23 650,0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B9251E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31835,7</w:t>
            </w:r>
          </w:p>
        </w:tc>
        <w:tc>
          <w:tcPr>
            <w:tcW w:w="419" w:type="pct"/>
            <w:gridSpan w:val="2"/>
            <w:vAlign w:val="center"/>
          </w:tcPr>
          <w:p w:rsidR="00F31B70" w:rsidRPr="00946535" w:rsidRDefault="00F31B70" w:rsidP="00FF4D59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35070,0</w:t>
            </w:r>
          </w:p>
        </w:tc>
      </w:tr>
      <w:tr w:rsidR="00F31B70" w:rsidRPr="00F215A1">
        <w:trPr>
          <w:trHeight w:val="270"/>
        </w:trPr>
        <w:tc>
          <w:tcPr>
            <w:tcW w:w="164" w:type="pct"/>
            <w:gridSpan w:val="2"/>
            <w:vAlign w:val="center"/>
          </w:tcPr>
          <w:p w:rsidR="00F31B70" w:rsidRDefault="00F31B70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462" w:type="pct"/>
            <w:gridSpan w:val="6"/>
            <w:vAlign w:val="center"/>
          </w:tcPr>
          <w:p w:rsidR="00F31B70" w:rsidRPr="00DA6B85" w:rsidRDefault="00F31B70" w:rsidP="0069641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F31B70" w:rsidRPr="00946535" w:rsidRDefault="00F31B70" w:rsidP="00307B4C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165692,0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307B4C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51 947,0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946535" w:rsidRDefault="00F31B70" w:rsidP="00307B4C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54 759,0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946535" w:rsidRDefault="00F31B70" w:rsidP="00307B4C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58 986,0</w:t>
            </w:r>
          </w:p>
        </w:tc>
      </w:tr>
      <w:tr w:rsidR="00F31B70" w:rsidRPr="00F215A1">
        <w:trPr>
          <w:trHeight w:val="1259"/>
        </w:trPr>
        <w:tc>
          <w:tcPr>
            <w:tcW w:w="164" w:type="pct"/>
            <w:gridSpan w:val="2"/>
            <w:vMerge w:val="restart"/>
            <w:vAlign w:val="center"/>
          </w:tcPr>
          <w:p w:rsidR="00F31B70" w:rsidRDefault="00F31B70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12" w:type="pct"/>
            <w:gridSpan w:val="2"/>
            <w:vMerge w:val="restart"/>
            <w:vAlign w:val="center"/>
          </w:tcPr>
          <w:p w:rsidR="00F31B70" w:rsidRDefault="00F31B70" w:rsidP="008446C5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КАПІТАЛЬНІ ВИДАТКИ, </w:t>
            </w:r>
          </w:p>
          <w:p w:rsidR="00F31B70" w:rsidRDefault="00F31B70" w:rsidP="008446C5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1073" w:type="pct"/>
            <w:vAlign w:val="center"/>
          </w:tcPr>
          <w:p w:rsidR="00F31B70" w:rsidRDefault="00F31B70" w:rsidP="0077512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Виготовлення кошторисної документації та </w:t>
            </w:r>
            <w:r w:rsidRPr="00DA6B85">
              <w:rPr>
                <w:sz w:val="24"/>
                <w:szCs w:val="24"/>
                <w:lang w:val="uk-UA" w:eastAsia="ru-RU"/>
              </w:rPr>
              <w:t>кап</w:t>
            </w:r>
            <w:r>
              <w:rPr>
                <w:sz w:val="24"/>
                <w:szCs w:val="24"/>
                <w:lang w:val="uk-UA" w:eastAsia="ru-RU"/>
              </w:rPr>
              <w:t xml:space="preserve">італьний ремонт пологових відділень  з </w:t>
            </w:r>
            <w:r w:rsidRPr="00DA6B85">
              <w:rPr>
                <w:sz w:val="24"/>
                <w:szCs w:val="24"/>
                <w:lang w:val="uk-UA" w:eastAsia="ru-RU"/>
              </w:rPr>
              <w:t>переос</w:t>
            </w:r>
            <w:r>
              <w:rPr>
                <w:sz w:val="24"/>
                <w:szCs w:val="24"/>
                <w:lang w:val="uk-UA" w:eastAsia="ru-RU"/>
              </w:rPr>
              <w:t>нащенням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69641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 w:val="restart"/>
            <w:vAlign w:val="center"/>
          </w:tcPr>
          <w:p w:rsidR="00F31B70" w:rsidRPr="00E112D7" w:rsidRDefault="00F31B70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112D7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E112D7" w:rsidRDefault="00F31B70" w:rsidP="00307B4C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  <w:p w:rsidR="00F31B70" w:rsidRDefault="00F31B70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31B70" w:rsidRPr="00BE4D93">
        <w:trPr>
          <w:trHeight w:val="79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77512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Виготовлення кошторисної документації та проведення капітального ремонту акушерської операційної , оснащення медичним обладнанням, меблями та інвентарем акушерської операційної  110,2м2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D46B41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79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відділення анестезіології та центру планування сім’ї  з придбанням обладнання</w:t>
            </w:r>
            <w:r>
              <w:rPr>
                <w:sz w:val="24"/>
                <w:szCs w:val="24"/>
                <w:lang w:val="uk-UA" w:eastAsia="ru-RU"/>
              </w:rPr>
              <w:t xml:space="preserve"> (734,5м2)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49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та переоснащення жіночих консультацій №1 та 2</w:t>
            </w:r>
            <w:r>
              <w:rPr>
                <w:sz w:val="24"/>
                <w:szCs w:val="24"/>
                <w:lang w:val="uk-UA" w:eastAsia="ru-RU"/>
              </w:rPr>
              <w:t xml:space="preserve"> (823,45м2)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</w:tr>
      <w:tr w:rsidR="00F31B70" w:rsidRPr="00F215A1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сходових маршів гінекологічного корпусу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BE52D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24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77512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мамограф</w:t>
            </w:r>
            <w:r>
              <w:rPr>
                <w:sz w:val="24"/>
                <w:szCs w:val="24"/>
                <w:lang w:val="uk-UA" w:eastAsia="ru-RU"/>
              </w:rPr>
              <w:t>а</w:t>
            </w:r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3180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3180</w:t>
            </w:r>
          </w:p>
        </w:tc>
      </w:tr>
      <w:tr w:rsidR="00F31B70" w:rsidRPr="00F215A1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Default="00F31B70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та переоснащення центральної стерилізаційної</w:t>
            </w:r>
            <w:r>
              <w:rPr>
                <w:sz w:val="24"/>
                <w:szCs w:val="24"/>
                <w:lang w:val="uk-UA" w:eastAsia="ru-RU"/>
              </w:rPr>
              <w:t xml:space="preserve"> (235,2м2)</w:t>
            </w:r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E112D7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76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8D500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 капітальний ремонт та переоснащення клініко-діагностичної лабораторії</w:t>
            </w:r>
            <w:r>
              <w:rPr>
                <w:sz w:val="24"/>
                <w:szCs w:val="24"/>
                <w:lang w:val="uk-UA" w:eastAsia="ru-RU"/>
              </w:rPr>
              <w:t xml:space="preserve"> (191м2)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D5F28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3000</w:t>
            </w:r>
          </w:p>
        </w:tc>
      </w:tr>
      <w:tr w:rsidR="00F31B70" w:rsidRPr="00817AF4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відділення патології вагітних</w:t>
            </w:r>
            <w:r>
              <w:rPr>
                <w:sz w:val="24"/>
                <w:szCs w:val="24"/>
                <w:lang w:val="uk-UA" w:eastAsia="ru-RU"/>
              </w:rPr>
              <w:t xml:space="preserve"> (1078м2)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318A7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8738E" w:rsidRDefault="00F31B70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14000</w:t>
            </w:r>
          </w:p>
        </w:tc>
      </w:tr>
      <w:tr w:rsidR="00F31B70" w:rsidRPr="004A5829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</w:t>
            </w:r>
            <w:r>
              <w:rPr>
                <w:sz w:val="24"/>
                <w:szCs w:val="24"/>
                <w:lang w:val="uk-UA" w:eastAsia="ru-RU"/>
              </w:rPr>
              <w:t>нт відділення інтенсивної терапії новонароджених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4A5829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28077D" w:rsidRDefault="00F31B70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077D">
              <w:rPr>
                <w:sz w:val="24"/>
                <w:szCs w:val="24"/>
                <w:lang w:val="uk-UA"/>
              </w:rPr>
              <w:t>капітальн</w:t>
            </w:r>
            <w:r>
              <w:rPr>
                <w:sz w:val="24"/>
                <w:szCs w:val="24"/>
                <w:lang w:val="uk-UA"/>
              </w:rPr>
              <w:t>ий</w:t>
            </w:r>
            <w:r w:rsidRPr="0028077D">
              <w:rPr>
                <w:sz w:val="24"/>
                <w:szCs w:val="24"/>
                <w:lang w:val="uk-UA"/>
              </w:rPr>
              <w:t xml:space="preserve"> ремонт пологового відділення 5 поверху акушерського корпусу  </w:t>
            </w:r>
          </w:p>
        </w:tc>
        <w:tc>
          <w:tcPr>
            <w:tcW w:w="477" w:type="pct"/>
            <w:gridSpan w:val="3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15000</w:t>
            </w:r>
          </w:p>
        </w:tc>
      </w:tr>
      <w:tr w:rsidR="00F31B70" w:rsidRPr="00F215A1">
        <w:trPr>
          <w:trHeight w:val="24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Проектна документація та </w:t>
            </w:r>
            <w:r w:rsidRPr="00DA6B85">
              <w:rPr>
                <w:sz w:val="24"/>
                <w:szCs w:val="24"/>
                <w:lang w:val="uk-UA" w:eastAsia="ru-RU"/>
              </w:rPr>
              <w:t>заміна 2-х ліфтів 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2022-2023р.р.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</w:tr>
      <w:tr w:rsidR="00F31B70" w:rsidRPr="00F215A1">
        <w:trPr>
          <w:trHeight w:val="51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підвального примі</w:t>
            </w:r>
            <w:r>
              <w:rPr>
                <w:sz w:val="24"/>
                <w:szCs w:val="24"/>
                <w:lang w:val="uk-UA" w:eastAsia="ru-RU"/>
              </w:rPr>
              <w:t>щення (2063,5м2) 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</w:tr>
      <w:tr w:rsidR="00F31B70" w:rsidRPr="00F215A1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стаціонарного УЗД апарату експертного класу з датчиками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2318A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8738E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F31B70" w:rsidRPr="00F215A1">
        <w:trPr>
          <w:trHeight w:val="45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</w:t>
            </w:r>
            <w:r>
              <w:rPr>
                <w:sz w:val="24"/>
                <w:szCs w:val="24"/>
                <w:lang w:val="uk-UA" w:eastAsia="ru-RU"/>
              </w:rPr>
              <w:t>ий ремонт асфальтного покриття (3734м2);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</w:tr>
      <w:tr w:rsidR="00F31B70" w:rsidRPr="00F215A1">
        <w:trPr>
          <w:trHeight w:val="49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придбання </w:t>
            </w:r>
            <w:r>
              <w:rPr>
                <w:sz w:val="24"/>
                <w:szCs w:val="24"/>
                <w:lang w:val="uk-UA" w:eastAsia="ru-RU"/>
              </w:rPr>
              <w:t>полу</w:t>
            </w:r>
            <w:r w:rsidRPr="00DA6B85">
              <w:rPr>
                <w:sz w:val="24"/>
                <w:szCs w:val="24"/>
                <w:lang w:val="uk-UA" w:eastAsia="ru-RU"/>
              </w:rPr>
              <w:t>автоматичного біохімічного аналізатора</w:t>
            </w:r>
            <w:r>
              <w:rPr>
                <w:sz w:val="24"/>
                <w:szCs w:val="24"/>
                <w:lang w:val="uk-UA" w:eastAsia="ru-RU"/>
              </w:rPr>
              <w:t xml:space="preserve"> та медичного обладнання для лабораторії</w:t>
            </w:r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F31B70" w:rsidRDefault="00F31B70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87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Рентгенівський апарат пересувний для новонароджених (у відділення інтенсивної терапії новонароджених)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533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</w:t>
            </w:r>
            <w:r>
              <w:rPr>
                <w:sz w:val="24"/>
                <w:szCs w:val="24"/>
                <w:lang w:val="uk-UA" w:eastAsia="ru-RU"/>
              </w:rPr>
              <w:t>альний ремонт м’якої покрівлі акушерського корпусу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2022р.</w:t>
            </w:r>
          </w:p>
        </w:tc>
        <w:tc>
          <w:tcPr>
            <w:tcW w:w="800" w:type="pct"/>
            <w:gridSpan w:val="3"/>
            <w:vMerge w:val="restart"/>
            <w:tcBorders>
              <w:top w:val="nil"/>
            </w:tcBorders>
            <w:vAlign w:val="center"/>
          </w:tcPr>
          <w:p w:rsidR="00F31B70" w:rsidRPr="00DA6B85" w:rsidRDefault="00F31B70" w:rsidP="00335511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tcBorders>
              <w:top w:val="nil"/>
            </w:tcBorders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215A1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E112D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444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Доукомплектація гістероскопа : помпа 100,0 тис.грн. + насадка діагностична 150,0тис.грн.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tcBorders>
              <w:top w:val="nil"/>
            </w:tcBorders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444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оновлення кольпоскопічного обладнання;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2021-2022р.р.</w:t>
            </w:r>
          </w:p>
        </w:tc>
        <w:tc>
          <w:tcPr>
            <w:tcW w:w="800" w:type="pct"/>
            <w:gridSpan w:val="3"/>
            <w:vMerge/>
            <w:tcBorders>
              <w:top w:val="nil"/>
            </w:tcBorders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273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оновлення </w:t>
            </w:r>
            <w:r>
              <w:rPr>
                <w:sz w:val="24"/>
                <w:szCs w:val="24"/>
                <w:lang w:val="uk-UA" w:eastAsia="ru-RU"/>
              </w:rPr>
              <w:t xml:space="preserve"> та закупівля </w:t>
            </w:r>
            <w:r w:rsidRPr="00DA6B85">
              <w:rPr>
                <w:sz w:val="24"/>
                <w:szCs w:val="24"/>
                <w:lang w:val="uk-UA" w:eastAsia="ru-RU"/>
              </w:rPr>
              <w:t>кольпоскопічного обладнання;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2022-2023р.р.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</w:tr>
      <w:tr w:rsidR="00F31B70" w:rsidRPr="00F215A1">
        <w:trPr>
          <w:trHeight w:val="540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автоматично</w:t>
            </w:r>
            <w:r>
              <w:rPr>
                <w:sz w:val="24"/>
                <w:szCs w:val="24"/>
                <w:lang w:val="uk-UA" w:eastAsia="ru-RU"/>
              </w:rPr>
              <w:t xml:space="preserve">го гематологічного аналізатора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A060AA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комп’ютерної техніки та оргтехніки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F31B70" w:rsidRPr="00A060AA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27427" w:rsidRDefault="00F31B70" w:rsidP="00A033CA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Придбання обладнання для лабораторії з визначення </w:t>
            </w:r>
            <w:r>
              <w:rPr>
                <w:sz w:val="24"/>
                <w:szCs w:val="24"/>
                <w:lang w:val="en-US" w:eastAsia="ru-RU"/>
              </w:rPr>
              <w:t>Covid</w:t>
            </w:r>
            <w:r w:rsidRPr="00D27427">
              <w:rPr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F31B70" w:rsidRPr="00E112D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1735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E112D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E112D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668</w:t>
            </w:r>
          </w:p>
        </w:tc>
        <w:tc>
          <w:tcPr>
            <w:tcW w:w="419" w:type="pct"/>
            <w:gridSpan w:val="2"/>
            <w:vAlign w:val="center"/>
          </w:tcPr>
          <w:p w:rsidR="00F31B70" w:rsidRPr="00E112D7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710</w:t>
            </w:r>
          </w:p>
        </w:tc>
      </w:tr>
      <w:tr w:rsidR="00F31B70" w:rsidRPr="00F215A1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комп</w:t>
            </w:r>
            <w:r>
              <w:rPr>
                <w:sz w:val="24"/>
                <w:szCs w:val="24"/>
                <w:lang w:val="uk-UA" w:eastAsia="ru-RU"/>
              </w:rPr>
              <w:t xml:space="preserve">’ютерної техніки та оргтехніки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F31B70" w:rsidRPr="00F215A1">
        <w:trPr>
          <w:trHeight w:val="657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Ремонт рентгенівського апарату з заміною трубки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100 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F215A1">
        <w:trPr>
          <w:trHeight w:val="195"/>
        </w:trPr>
        <w:tc>
          <w:tcPr>
            <w:tcW w:w="164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Merge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бінокулярні мікроскопи </w:t>
            </w:r>
          </w:p>
        </w:tc>
        <w:tc>
          <w:tcPr>
            <w:tcW w:w="477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F31B70" w:rsidRPr="00DA6B85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F31B70" w:rsidRPr="00F215A1">
        <w:trPr>
          <w:trHeight w:val="195"/>
        </w:trPr>
        <w:tc>
          <w:tcPr>
            <w:tcW w:w="16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2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73" w:type="pct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апарату ШВЛ з опцією проведення штучної вентиляції легенів для новонароджених</w:t>
            </w:r>
          </w:p>
        </w:tc>
        <w:tc>
          <w:tcPr>
            <w:tcW w:w="477" w:type="pct"/>
            <w:gridSpan w:val="3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F31B70" w:rsidRDefault="00F31B70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1 050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1 050</w:t>
            </w:r>
          </w:p>
        </w:tc>
        <w:tc>
          <w:tcPr>
            <w:tcW w:w="374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9" w:type="pct"/>
            <w:gridSpan w:val="2"/>
            <w:vAlign w:val="center"/>
          </w:tcPr>
          <w:p w:rsidR="00F31B70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F31B70" w:rsidRPr="00C2402E">
        <w:trPr>
          <w:trHeight w:val="270"/>
        </w:trPr>
        <w:tc>
          <w:tcPr>
            <w:tcW w:w="3412" w:type="pct"/>
            <w:gridSpan w:val="10"/>
            <w:vAlign w:val="center"/>
          </w:tcPr>
          <w:p w:rsidR="00F31B70" w:rsidRPr="00C2402E" w:rsidRDefault="00F31B70" w:rsidP="00A033CA">
            <w:pPr>
              <w:spacing w:line="240" w:lineRule="auto"/>
              <w:jc w:val="right"/>
              <w:rPr>
                <w:b/>
                <w:bCs/>
                <w:lang w:val="uk-UA" w:eastAsia="ru-RU"/>
              </w:rPr>
            </w:pPr>
            <w:r>
              <w:rPr>
                <w:b/>
                <w:bCs/>
                <w:lang w:val="uk-UA" w:eastAsia="ru-RU"/>
              </w:rPr>
              <w:t xml:space="preserve">                                                                       Всього капітальні видатки </w:t>
            </w:r>
          </w:p>
        </w:tc>
        <w:tc>
          <w:tcPr>
            <w:tcW w:w="421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95 500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8738E">
              <w:rPr>
                <w:b/>
                <w:bCs/>
                <w:sz w:val="24"/>
                <w:szCs w:val="24"/>
                <w:lang w:val="uk-UA"/>
              </w:rPr>
              <w:t>20 262</w:t>
            </w:r>
          </w:p>
        </w:tc>
        <w:tc>
          <w:tcPr>
            <w:tcW w:w="374" w:type="pct"/>
            <w:gridSpan w:val="2"/>
            <w:vAlign w:val="center"/>
          </w:tcPr>
          <w:p w:rsidR="00F31B70" w:rsidRPr="008778A2" w:rsidRDefault="00F31B70" w:rsidP="0028077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21 058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8738E" w:rsidRDefault="00F31B70" w:rsidP="00663E8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54 180</w:t>
            </w:r>
          </w:p>
        </w:tc>
      </w:tr>
      <w:tr w:rsidR="00F31B70" w:rsidRPr="00C2402E">
        <w:trPr>
          <w:trHeight w:val="315"/>
        </w:trPr>
        <w:tc>
          <w:tcPr>
            <w:tcW w:w="78" w:type="pct"/>
            <w:vAlign w:val="center"/>
          </w:tcPr>
          <w:p w:rsidR="00F31B70" w:rsidRPr="00570489" w:rsidRDefault="00F31B70" w:rsidP="00A033CA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6"/>
            <w:vAlign w:val="center"/>
          </w:tcPr>
          <w:p w:rsidR="00F31B70" w:rsidRPr="007C4B99" w:rsidRDefault="00F31B70" w:rsidP="00A0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799" w:type="pct"/>
            <w:gridSpan w:val="3"/>
            <w:vAlign w:val="center"/>
          </w:tcPr>
          <w:p w:rsidR="00F31B70" w:rsidRPr="007C4B99" w:rsidRDefault="00F31B70" w:rsidP="00FB00CE">
            <w:pPr>
              <w:spacing w:line="240" w:lineRule="auto"/>
              <w:rPr>
                <w:b/>
                <w:bCs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F31B70" w:rsidRPr="0038738E" w:rsidRDefault="00F31B70" w:rsidP="008778A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93 085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38738E">
              <w:rPr>
                <w:b/>
                <w:bCs/>
                <w:sz w:val="24"/>
                <w:szCs w:val="24"/>
                <w:lang w:val="uk-UA"/>
              </w:rPr>
              <w:t>19 805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38738E" w:rsidRDefault="00F31B70" w:rsidP="008778A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8738E">
              <w:rPr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  <w:lang w:val="uk-UA"/>
              </w:rPr>
              <w:t>0</w:t>
            </w:r>
            <w:r w:rsidRPr="0038738E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8738E">
              <w:rPr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8738E" w:rsidRDefault="00F31B70" w:rsidP="00663E8D">
            <w:pPr>
              <w:ind w:right="317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53 180</w:t>
            </w:r>
          </w:p>
        </w:tc>
      </w:tr>
      <w:tr w:rsidR="00F31B70" w:rsidRPr="00C2402E">
        <w:trPr>
          <w:trHeight w:val="258"/>
        </w:trPr>
        <w:tc>
          <w:tcPr>
            <w:tcW w:w="78" w:type="pct"/>
            <w:vAlign w:val="center"/>
          </w:tcPr>
          <w:p w:rsidR="00F31B70" w:rsidRPr="00570489" w:rsidRDefault="00F31B70" w:rsidP="00A033CA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6"/>
            <w:vAlign w:val="center"/>
          </w:tcPr>
          <w:p w:rsidR="00F31B70" w:rsidRPr="00C2402E" w:rsidRDefault="00F31B70" w:rsidP="00A033CA">
            <w:pPr>
              <w:spacing w:line="240" w:lineRule="auto"/>
              <w:jc w:val="center"/>
              <w:rPr>
                <w:b/>
                <w:bCs/>
                <w:lang w:val="uk-UA" w:eastAsia="ru-RU"/>
              </w:rPr>
            </w:pPr>
          </w:p>
        </w:tc>
        <w:tc>
          <w:tcPr>
            <w:tcW w:w="799" w:type="pct"/>
            <w:gridSpan w:val="3"/>
            <w:vAlign w:val="center"/>
          </w:tcPr>
          <w:p w:rsidR="00F31B70" w:rsidRPr="007C4B99" w:rsidRDefault="00F31B70" w:rsidP="00FB00CE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8738E">
              <w:rPr>
                <w:b/>
                <w:bCs/>
                <w:sz w:val="24"/>
                <w:szCs w:val="24"/>
                <w:lang w:val="en-US"/>
              </w:rPr>
              <w:t>2</w:t>
            </w:r>
            <w:r w:rsidRPr="0038738E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8738E">
              <w:rPr>
                <w:b/>
                <w:bCs/>
                <w:sz w:val="24"/>
                <w:szCs w:val="24"/>
                <w:lang w:val="en-US"/>
              </w:rPr>
              <w:t>415</w:t>
            </w:r>
          </w:p>
        </w:tc>
        <w:tc>
          <w:tcPr>
            <w:tcW w:w="374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8738E">
              <w:rPr>
                <w:b/>
                <w:bCs/>
                <w:sz w:val="24"/>
                <w:szCs w:val="24"/>
                <w:lang w:val="en-US"/>
              </w:rPr>
              <w:t>457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38738E" w:rsidRDefault="00F31B70" w:rsidP="00DF491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8738E">
              <w:rPr>
                <w:b/>
                <w:bCs/>
                <w:sz w:val="24"/>
                <w:szCs w:val="24"/>
                <w:lang w:val="en-US"/>
              </w:rPr>
              <w:t>958</w:t>
            </w:r>
          </w:p>
        </w:tc>
        <w:tc>
          <w:tcPr>
            <w:tcW w:w="419" w:type="pct"/>
            <w:gridSpan w:val="2"/>
            <w:vAlign w:val="center"/>
          </w:tcPr>
          <w:p w:rsidR="00F31B70" w:rsidRPr="0038738E" w:rsidRDefault="00F31B70" w:rsidP="00663E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8738E">
              <w:rPr>
                <w:b/>
                <w:bCs/>
                <w:sz w:val="24"/>
                <w:szCs w:val="24"/>
                <w:lang w:val="en-US"/>
              </w:rPr>
              <w:t>1</w:t>
            </w:r>
            <w:r w:rsidRPr="0038738E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8738E">
              <w:rPr>
                <w:b/>
                <w:bCs/>
                <w:sz w:val="24"/>
                <w:szCs w:val="24"/>
                <w:lang w:val="en-US"/>
              </w:rPr>
              <w:t>000</w:t>
            </w:r>
          </w:p>
        </w:tc>
      </w:tr>
      <w:tr w:rsidR="00F31B70" w:rsidRPr="00C2402E">
        <w:trPr>
          <w:trHeight w:val="555"/>
        </w:trPr>
        <w:tc>
          <w:tcPr>
            <w:tcW w:w="78" w:type="pct"/>
            <w:vAlign w:val="center"/>
          </w:tcPr>
          <w:p w:rsidR="00F31B70" w:rsidRPr="00570489" w:rsidRDefault="00F31B70" w:rsidP="00A033CA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3334" w:type="pct"/>
            <w:gridSpan w:val="9"/>
            <w:vAlign w:val="center"/>
          </w:tcPr>
          <w:p w:rsidR="00F31B70" w:rsidRPr="00C2402E" w:rsidRDefault="00F31B70" w:rsidP="00A15106">
            <w:pPr>
              <w:spacing w:line="240" w:lineRule="auto"/>
              <w:jc w:val="right"/>
              <w:rPr>
                <w:b/>
                <w:bCs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ВСЬОГО ПО ВИДАТКАМ</w:t>
            </w:r>
            <w:r w:rsidRPr="005F405A">
              <w:rPr>
                <w:b/>
                <w:bCs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421" w:type="pct"/>
            <w:gridSpan w:val="2"/>
            <w:vAlign w:val="center"/>
          </w:tcPr>
          <w:p w:rsidR="00F31B70" w:rsidRPr="00545DE4" w:rsidRDefault="00F31B70" w:rsidP="008778A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351747,7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FB00CE" w:rsidRDefault="00F31B70" w:rsidP="00C02E7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95859,0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45DE4" w:rsidRDefault="00F31B70" w:rsidP="008778A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107652,7</w:t>
            </w:r>
          </w:p>
        </w:tc>
        <w:tc>
          <w:tcPr>
            <w:tcW w:w="419" w:type="pct"/>
            <w:gridSpan w:val="2"/>
            <w:vAlign w:val="center"/>
          </w:tcPr>
          <w:p w:rsidR="00F31B70" w:rsidRPr="00FB00CE" w:rsidRDefault="00F31B70" w:rsidP="0023185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148236,0</w:t>
            </w:r>
          </w:p>
        </w:tc>
      </w:tr>
      <w:tr w:rsidR="00F31B70" w:rsidRPr="00C2402E">
        <w:tc>
          <w:tcPr>
            <w:tcW w:w="78" w:type="pct"/>
            <w:vAlign w:val="center"/>
          </w:tcPr>
          <w:p w:rsidR="00F31B70" w:rsidRPr="00570489" w:rsidRDefault="00F31B70" w:rsidP="00A033CA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6"/>
            <w:vAlign w:val="center"/>
          </w:tcPr>
          <w:p w:rsidR="00F31B70" w:rsidRPr="007C4B99" w:rsidRDefault="00F31B70" w:rsidP="00A0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799" w:type="pct"/>
            <w:gridSpan w:val="3"/>
            <w:vAlign w:val="center"/>
          </w:tcPr>
          <w:p w:rsidR="00F31B70" w:rsidRPr="007C4B99" w:rsidRDefault="00F31B70" w:rsidP="00FB00CE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F31B70" w:rsidRPr="00545DE4" w:rsidRDefault="00F31B70" w:rsidP="008778A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183640,7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45DE4" w:rsidRDefault="00F31B70" w:rsidP="00C02E7D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43 455,0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545DE4" w:rsidRDefault="00F31B70" w:rsidP="008778A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51935,7</w:t>
            </w:r>
          </w:p>
        </w:tc>
        <w:tc>
          <w:tcPr>
            <w:tcW w:w="419" w:type="pct"/>
            <w:gridSpan w:val="2"/>
            <w:vAlign w:val="center"/>
          </w:tcPr>
          <w:p w:rsidR="00F31B70" w:rsidRPr="00545DE4" w:rsidRDefault="00F31B70" w:rsidP="00AF3AB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88250,0</w:t>
            </w:r>
          </w:p>
        </w:tc>
      </w:tr>
      <w:tr w:rsidR="00F31B70" w:rsidRPr="00C2402E">
        <w:tc>
          <w:tcPr>
            <w:tcW w:w="78" w:type="pct"/>
            <w:vAlign w:val="center"/>
          </w:tcPr>
          <w:p w:rsidR="00F31B70" w:rsidRPr="00570489" w:rsidRDefault="00F31B70" w:rsidP="00A033CA">
            <w:pPr>
              <w:spacing w:line="240" w:lineRule="auto"/>
              <w:jc w:val="center"/>
              <w:rPr>
                <w:color w:val="8DB3E2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6"/>
            <w:vAlign w:val="center"/>
          </w:tcPr>
          <w:p w:rsidR="00F31B70" w:rsidRPr="00C2402E" w:rsidRDefault="00F31B70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9" w:type="pct"/>
            <w:gridSpan w:val="3"/>
            <w:vAlign w:val="center"/>
          </w:tcPr>
          <w:p w:rsidR="00F31B70" w:rsidRPr="007C4B99" w:rsidRDefault="00F31B70" w:rsidP="00FB00CE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bCs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31B70" w:rsidRPr="00D733CA" w:rsidRDefault="00F31B70" w:rsidP="0028077D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168 107,0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733CA" w:rsidRDefault="00F31B70" w:rsidP="0028077D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52 404,0</w:t>
            </w:r>
          </w:p>
        </w:tc>
        <w:tc>
          <w:tcPr>
            <w:tcW w:w="374" w:type="pct"/>
            <w:gridSpan w:val="2"/>
            <w:vAlign w:val="center"/>
          </w:tcPr>
          <w:p w:rsidR="00F31B70" w:rsidRPr="00D733CA" w:rsidRDefault="00F31B70" w:rsidP="0028077D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55717,0</w:t>
            </w:r>
          </w:p>
        </w:tc>
        <w:tc>
          <w:tcPr>
            <w:tcW w:w="419" w:type="pct"/>
            <w:gridSpan w:val="2"/>
            <w:vAlign w:val="center"/>
          </w:tcPr>
          <w:p w:rsidR="00F31B70" w:rsidRPr="00D733CA" w:rsidRDefault="00F31B70" w:rsidP="0028077D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59986,0</w:t>
            </w:r>
          </w:p>
        </w:tc>
      </w:tr>
    </w:tbl>
    <w:p w:rsidR="00F31B70" w:rsidRDefault="00F31B70" w:rsidP="00AA5656">
      <w:pPr>
        <w:spacing w:line="240" w:lineRule="auto"/>
        <w:jc w:val="center"/>
        <w:rPr>
          <w:b/>
          <w:bCs/>
          <w:color w:val="8DB3E2"/>
          <w:sz w:val="24"/>
          <w:szCs w:val="24"/>
          <w:lang w:val="uk-UA"/>
        </w:rPr>
      </w:pPr>
    </w:p>
    <w:p w:rsidR="00F31B70" w:rsidRDefault="00F31B70" w:rsidP="00AA5656">
      <w:pPr>
        <w:spacing w:line="240" w:lineRule="auto"/>
        <w:jc w:val="center"/>
        <w:rPr>
          <w:b/>
          <w:bCs/>
          <w:color w:val="8DB3E2"/>
          <w:sz w:val="24"/>
          <w:szCs w:val="24"/>
          <w:lang w:val="uk-UA"/>
        </w:rPr>
      </w:pPr>
    </w:p>
    <w:p w:rsidR="00F31B70" w:rsidRPr="00570489" w:rsidRDefault="00F31B70" w:rsidP="00AA5656">
      <w:pPr>
        <w:spacing w:line="240" w:lineRule="auto"/>
        <w:jc w:val="center"/>
        <w:rPr>
          <w:b/>
          <w:bCs/>
          <w:color w:val="8DB3E2"/>
          <w:sz w:val="24"/>
          <w:szCs w:val="24"/>
          <w:lang w:val="uk-UA"/>
        </w:rPr>
      </w:pPr>
    </w:p>
    <w:p w:rsidR="00F31B70" w:rsidRPr="00644E16" w:rsidRDefault="00F31B70" w:rsidP="00E26B14">
      <w:pPr>
        <w:pStyle w:val="NoSpacing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Директор Департаменту</w:t>
      </w:r>
      <w:r w:rsidRPr="00644E1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охорони </w:t>
      </w:r>
    </w:p>
    <w:p w:rsidR="00F31B70" w:rsidRPr="00934A92" w:rsidRDefault="00F31B70" w:rsidP="00E26B14">
      <w:pPr>
        <w:pStyle w:val="NoSpacing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34A9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здоров'я Кременчуцької міської ради</w:t>
      </w:r>
    </w:p>
    <w:p w:rsidR="00F31B70" w:rsidRPr="000622D4" w:rsidRDefault="00F31B70" w:rsidP="00E26B14">
      <w:pPr>
        <w:pStyle w:val="NoSpacing"/>
        <w:ind w:firstLine="708"/>
        <w:rPr>
          <w:rFonts w:cs="Times New Roman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Кременчуцького району </w:t>
      </w:r>
      <w:r w:rsidRPr="00934A9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Полтавської 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області 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Максим СЕРЕДА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</w:p>
    <w:sectPr w:rsidR="00F31B70" w:rsidRPr="000622D4" w:rsidSect="00B13F7C">
      <w:pgSz w:w="16838" w:h="11906" w:orient="landscape"/>
      <w:pgMar w:top="1701" w:right="454" w:bottom="851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3933FC4"/>
    <w:multiLevelType w:val="hybridMultilevel"/>
    <w:tmpl w:val="17EACCDA"/>
    <w:lvl w:ilvl="0" w:tplc="D78C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E07E22"/>
    <w:multiLevelType w:val="hybridMultilevel"/>
    <w:tmpl w:val="C882DF32"/>
    <w:lvl w:ilvl="0" w:tplc="6B029B0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873"/>
    <w:rsid w:val="00007BDC"/>
    <w:rsid w:val="00016DE9"/>
    <w:rsid w:val="00027E9C"/>
    <w:rsid w:val="000336BF"/>
    <w:rsid w:val="0005437D"/>
    <w:rsid w:val="000622D4"/>
    <w:rsid w:val="00064F5A"/>
    <w:rsid w:val="000676CC"/>
    <w:rsid w:val="00072B70"/>
    <w:rsid w:val="00074870"/>
    <w:rsid w:val="00081364"/>
    <w:rsid w:val="000816B5"/>
    <w:rsid w:val="0008379B"/>
    <w:rsid w:val="00083FE5"/>
    <w:rsid w:val="0009668C"/>
    <w:rsid w:val="000B0F33"/>
    <w:rsid w:val="000D0C46"/>
    <w:rsid w:val="000D42D4"/>
    <w:rsid w:val="000D79A5"/>
    <w:rsid w:val="000E0EFE"/>
    <w:rsid w:val="000E35ED"/>
    <w:rsid w:val="000E7B31"/>
    <w:rsid w:val="000F48CC"/>
    <w:rsid w:val="000F6D43"/>
    <w:rsid w:val="000F7CAA"/>
    <w:rsid w:val="00106B71"/>
    <w:rsid w:val="00112C14"/>
    <w:rsid w:val="00124AD9"/>
    <w:rsid w:val="00125D29"/>
    <w:rsid w:val="00132DA3"/>
    <w:rsid w:val="00134DC8"/>
    <w:rsid w:val="0013712C"/>
    <w:rsid w:val="00144B67"/>
    <w:rsid w:val="00147481"/>
    <w:rsid w:val="00147F0C"/>
    <w:rsid w:val="00150C26"/>
    <w:rsid w:val="00161842"/>
    <w:rsid w:val="00161A95"/>
    <w:rsid w:val="0016616F"/>
    <w:rsid w:val="001678F4"/>
    <w:rsid w:val="00170EB4"/>
    <w:rsid w:val="00186328"/>
    <w:rsid w:val="0019631B"/>
    <w:rsid w:val="001A216C"/>
    <w:rsid w:val="001A33EA"/>
    <w:rsid w:val="001A71BD"/>
    <w:rsid w:val="001B5B74"/>
    <w:rsid w:val="001D0B29"/>
    <w:rsid w:val="001E0F17"/>
    <w:rsid w:val="001E3AD8"/>
    <w:rsid w:val="001E74BC"/>
    <w:rsid w:val="001F008E"/>
    <w:rsid w:val="001F0F67"/>
    <w:rsid w:val="00206EEA"/>
    <w:rsid w:val="002143B7"/>
    <w:rsid w:val="002229F9"/>
    <w:rsid w:val="00225BC8"/>
    <w:rsid w:val="00231852"/>
    <w:rsid w:val="002318A7"/>
    <w:rsid w:val="0023268E"/>
    <w:rsid w:val="00243DE6"/>
    <w:rsid w:val="00244CD1"/>
    <w:rsid w:val="00251B07"/>
    <w:rsid w:val="00261201"/>
    <w:rsid w:val="00265E9A"/>
    <w:rsid w:val="002709F0"/>
    <w:rsid w:val="00272CA3"/>
    <w:rsid w:val="00272D5A"/>
    <w:rsid w:val="00276BC0"/>
    <w:rsid w:val="00277963"/>
    <w:rsid w:val="0028077D"/>
    <w:rsid w:val="00282A6C"/>
    <w:rsid w:val="00287436"/>
    <w:rsid w:val="002910AE"/>
    <w:rsid w:val="002B36EE"/>
    <w:rsid w:val="002B40F4"/>
    <w:rsid w:val="002B45EA"/>
    <w:rsid w:val="002B51DB"/>
    <w:rsid w:val="002B7ADD"/>
    <w:rsid w:val="002D198C"/>
    <w:rsid w:val="002D6D86"/>
    <w:rsid w:val="002E0509"/>
    <w:rsid w:val="002E3036"/>
    <w:rsid w:val="00300734"/>
    <w:rsid w:val="00303226"/>
    <w:rsid w:val="00303A4C"/>
    <w:rsid w:val="00304881"/>
    <w:rsid w:val="003072DF"/>
    <w:rsid w:val="00307B4C"/>
    <w:rsid w:val="003111CE"/>
    <w:rsid w:val="00311371"/>
    <w:rsid w:val="00321EB6"/>
    <w:rsid w:val="00325F80"/>
    <w:rsid w:val="00335511"/>
    <w:rsid w:val="00342C42"/>
    <w:rsid w:val="00342C5D"/>
    <w:rsid w:val="003624DC"/>
    <w:rsid w:val="0036790F"/>
    <w:rsid w:val="0038738E"/>
    <w:rsid w:val="00390E08"/>
    <w:rsid w:val="003957D5"/>
    <w:rsid w:val="003A442E"/>
    <w:rsid w:val="003B417C"/>
    <w:rsid w:val="003C6FB2"/>
    <w:rsid w:val="003C706A"/>
    <w:rsid w:val="003D03D6"/>
    <w:rsid w:val="003D5F28"/>
    <w:rsid w:val="003D61EE"/>
    <w:rsid w:val="003E2374"/>
    <w:rsid w:val="003E6129"/>
    <w:rsid w:val="003E76F6"/>
    <w:rsid w:val="003F1628"/>
    <w:rsid w:val="003F76D1"/>
    <w:rsid w:val="00406325"/>
    <w:rsid w:val="00430DC8"/>
    <w:rsid w:val="004367A3"/>
    <w:rsid w:val="00441154"/>
    <w:rsid w:val="004439D5"/>
    <w:rsid w:val="00443C33"/>
    <w:rsid w:val="00445E49"/>
    <w:rsid w:val="004624B9"/>
    <w:rsid w:val="00465179"/>
    <w:rsid w:val="00483BC0"/>
    <w:rsid w:val="004914BF"/>
    <w:rsid w:val="00495C21"/>
    <w:rsid w:val="0049618A"/>
    <w:rsid w:val="00496EF7"/>
    <w:rsid w:val="004A5829"/>
    <w:rsid w:val="004A5F3B"/>
    <w:rsid w:val="004B02CB"/>
    <w:rsid w:val="004C4645"/>
    <w:rsid w:val="004D5B3E"/>
    <w:rsid w:val="004D7A75"/>
    <w:rsid w:val="004E57D7"/>
    <w:rsid w:val="004F1856"/>
    <w:rsid w:val="004F2C97"/>
    <w:rsid w:val="004F3E33"/>
    <w:rsid w:val="00506B0D"/>
    <w:rsid w:val="00507388"/>
    <w:rsid w:val="0051055A"/>
    <w:rsid w:val="005225F5"/>
    <w:rsid w:val="00522746"/>
    <w:rsid w:val="00544FF9"/>
    <w:rsid w:val="00545DE4"/>
    <w:rsid w:val="0055688F"/>
    <w:rsid w:val="005610C4"/>
    <w:rsid w:val="005678FD"/>
    <w:rsid w:val="00570489"/>
    <w:rsid w:val="005711DE"/>
    <w:rsid w:val="0057707D"/>
    <w:rsid w:val="005824AE"/>
    <w:rsid w:val="00592074"/>
    <w:rsid w:val="00593AD0"/>
    <w:rsid w:val="00596923"/>
    <w:rsid w:val="005970C0"/>
    <w:rsid w:val="005A0552"/>
    <w:rsid w:val="005B1010"/>
    <w:rsid w:val="005B569A"/>
    <w:rsid w:val="005D0D9B"/>
    <w:rsid w:val="005F0164"/>
    <w:rsid w:val="005F26B6"/>
    <w:rsid w:val="005F2976"/>
    <w:rsid w:val="005F2EF0"/>
    <w:rsid w:val="005F405A"/>
    <w:rsid w:val="005F5694"/>
    <w:rsid w:val="00612D3F"/>
    <w:rsid w:val="0061364C"/>
    <w:rsid w:val="006141EA"/>
    <w:rsid w:val="00615B29"/>
    <w:rsid w:val="006250FB"/>
    <w:rsid w:val="00636BBB"/>
    <w:rsid w:val="00637B10"/>
    <w:rsid w:val="00637BB4"/>
    <w:rsid w:val="00644E16"/>
    <w:rsid w:val="0065673B"/>
    <w:rsid w:val="006636B7"/>
    <w:rsid w:val="00663E8D"/>
    <w:rsid w:val="00664E0D"/>
    <w:rsid w:val="00670F3E"/>
    <w:rsid w:val="006909DC"/>
    <w:rsid w:val="00696416"/>
    <w:rsid w:val="006965BB"/>
    <w:rsid w:val="006977EC"/>
    <w:rsid w:val="006A440F"/>
    <w:rsid w:val="006B1B9A"/>
    <w:rsid w:val="006B4925"/>
    <w:rsid w:val="006B79D0"/>
    <w:rsid w:val="006C3FCA"/>
    <w:rsid w:val="006C67B6"/>
    <w:rsid w:val="006D7319"/>
    <w:rsid w:val="006E1C96"/>
    <w:rsid w:val="00703694"/>
    <w:rsid w:val="00713771"/>
    <w:rsid w:val="007202FB"/>
    <w:rsid w:val="00721D2E"/>
    <w:rsid w:val="00734EED"/>
    <w:rsid w:val="00744574"/>
    <w:rsid w:val="00750EAA"/>
    <w:rsid w:val="00763F8B"/>
    <w:rsid w:val="00772B17"/>
    <w:rsid w:val="00775123"/>
    <w:rsid w:val="00790DB7"/>
    <w:rsid w:val="00791467"/>
    <w:rsid w:val="00794065"/>
    <w:rsid w:val="00794A47"/>
    <w:rsid w:val="007A1BBB"/>
    <w:rsid w:val="007A2C00"/>
    <w:rsid w:val="007A636F"/>
    <w:rsid w:val="007B0C31"/>
    <w:rsid w:val="007B1655"/>
    <w:rsid w:val="007C1FEA"/>
    <w:rsid w:val="007C4B99"/>
    <w:rsid w:val="007D0012"/>
    <w:rsid w:val="007D7165"/>
    <w:rsid w:val="007D76F1"/>
    <w:rsid w:val="008010EB"/>
    <w:rsid w:val="008060A6"/>
    <w:rsid w:val="008106CE"/>
    <w:rsid w:val="00811D06"/>
    <w:rsid w:val="00817352"/>
    <w:rsid w:val="00817AF4"/>
    <w:rsid w:val="00821588"/>
    <w:rsid w:val="008255CF"/>
    <w:rsid w:val="00827283"/>
    <w:rsid w:val="00842AC7"/>
    <w:rsid w:val="00843CB1"/>
    <w:rsid w:val="008446C5"/>
    <w:rsid w:val="008612B2"/>
    <w:rsid w:val="00863939"/>
    <w:rsid w:val="00865BC8"/>
    <w:rsid w:val="00876F56"/>
    <w:rsid w:val="008778A2"/>
    <w:rsid w:val="008B06BD"/>
    <w:rsid w:val="008B4594"/>
    <w:rsid w:val="008B4779"/>
    <w:rsid w:val="008B6CA4"/>
    <w:rsid w:val="008B7A56"/>
    <w:rsid w:val="008D5003"/>
    <w:rsid w:val="008D592F"/>
    <w:rsid w:val="008E60D0"/>
    <w:rsid w:val="008F0303"/>
    <w:rsid w:val="008F4325"/>
    <w:rsid w:val="008F6D03"/>
    <w:rsid w:val="008F7D54"/>
    <w:rsid w:val="00904D47"/>
    <w:rsid w:val="009115EA"/>
    <w:rsid w:val="009166D6"/>
    <w:rsid w:val="00924943"/>
    <w:rsid w:val="00924DA2"/>
    <w:rsid w:val="009258C0"/>
    <w:rsid w:val="00927F9D"/>
    <w:rsid w:val="0093305C"/>
    <w:rsid w:val="00933125"/>
    <w:rsid w:val="00934585"/>
    <w:rsid w:val="00934A92"/>
    <w:rsid w:val="00946331"/>
    <w:rsid w:val="00946535"/>
    <w:rsid w:val="00947791"/>
    <w:rsid w:val="00951949"/>
    <w:rsid w:val="00953B3C"/>
    <w:rsid w:val="009626DA"/>
    <w:rsid w:val="00963AAD"/>
    <w:rsid w:val="00974B5A"/>
    <w:rsid w:val="0097511C"/>
    <w:rsid w:val="00976C8B"/>
    <w:rsid w:val="00981DCE"/>
    <w:rsid w:val="0098250C"/>
    <w:rsid w:val="009847DA"/>
    <w:rsid w:val="00990EE9"/>
    <w:rsid w:val="009A16C7"/>
    <w:rsid w:val="009A6202"/>
    <w:rsid w:val="009B0E49"/>
    <w:rsid w:val="009D7D23"/>
    <w:rsid w:val="009E1C13"/>
    <w:rsid w:val="009E2F5A"/>
    <w:rsid w:val="009F317B"/>
    <w:rsid w:val="009F4429"/>
    <w:rsid w:val="00A004A7"/>
    <w:rsid w:val="00A01B70"/>
    <w:rsid w:val="00A033CA"/>
    <w:rsid w:val="00A038BC"/>
    <w:rsid w:val="00A060AA"/>
    <w:rsid w:val="00A15106"/>
    <w:rsid w:val="00A17B4A"/>
    <w:rsid w:val="00A17CCD"/>
    <w:rsid w:val="00A20B31"/>
    <w:rsid w:val="00A21FD3"/>
    <w:rsid w:val="00A27330"/>
    <w:rsid w:val="00A351FB"/>
    <w:rsid w:val="00A4149B"/>
    <w:rsid w:val="00A42205"/>
    <w:rsid w:val="00A47566"/>
    <w:rsid w:val="00A50CCB"/>
    <w:rsid w:val="00A50D3F"/>
    <w:rsid w:val="00A51F21"/>
    <w:rsid w:val="00A53E9A"/>
    <w:rsid w:val="00A61658"/>
    <w:rsid w:val="00A6201D"/>
    <w:rsid w:val="00A67026"/>
    <w:rsid w:val="00A704E3"/>
    <w:rsid w:val="00A741BD"/>
    <w:rsid w:val="00A82BC7"/>
    <w:rsid w:val="00A90D90"/>
    <w:rsid w:val="00A90E24"/>
    <w:rsid w:val="00A9156C"/>
    <w:rsid w:val="00A92C12"/>
    <w:rsid w:val="00A938BA"/>
    <w:rsid w:val="00AA1D6D"/>
    <w:rsid w:val="00AA49AA"/>
    <w:rsid w:val="00AA5656"/>
    <w:rsid w:val="00AB0F2E"/>
    <w:rsid w:val="00AB4A65"/>
    <w:rsid w:val="00AC47C2"/>
    <w:rsid w:val="00AC76D5"/>
    <w:rsid w:val="00AD117E"/>
    <w:rsid w:val="00AD1DAC"/>
    <w:rsid w:val="00AE0374"/>
    <w:rsid w:val="00AE20C1"/>
    <w:rsid w:val="00AE4331"/>
    <w:rsid w:val="00AF2410"/>
    <w:rsid w:val="00AF3ABA"/>
    <w:rsid w:val="00B03108"/>
    <w:rsid w:val="00B112DB"/>
    <w:rsid w:val="00B11B19"/>
    <w:rsid w:val="00B13F7C"/>
    <w:rsid w:val="00B146D2"/>
    <w:rsid w:val="00B30C7F"/>
    <w:rsid w:val="00B55713"/>
    <w:rsid w:val="00B57520"/>
    <w:rsid w:val="00B6141C"/>
    <w:rsid w:val="00B63766"/>
    <w:rsid w:val="00B73F43"/>
    <w:rsid w:val="00B764F5"/>
    <w:rsid w:val="00B76B36"/>
    <w:rsid w:val="00B84E7D"/>
    <w:rsid w:val="00B86915"/>
    <w:rsid w:val="00B9251E"/>
    <w:rsid w:val="00B9397F"/>
    <w:rsid w:val="00BA01AF"/>
    <w:rsid w:val="00BA4C0A"/>
    <w:rsid w:val="00BB3099"/>
    <w:rsid w:val="00BC263E"/>
    <w:rsid w:val="00BC62CC"/>
    <w:rsid w:val="00BD453B"/>
    <w:rsid w:val="00BD6430"/>
    <w:rsid w:val="00BE255C"/>
    <w:rsid w:val="00BE4D93"/>
    <w:rsid w:val="00BE52D4"/>
    <w:rsid w:val="00BF5D0F"/>
    <w:rsid w:val="00C02E7D"/>
    <w:rsid w:val="00C05C45"/>
    <w:rsid w:val="00C115A7"/>
    <w:rsid w:val="00C12EB5"/>
    <w:rsid w:val="00C21873"/>
    <w:rsid w:val="00C2402E"/>
    <w:rsid w:val="00C26C9E"/>
    <w:rsid w:val="00C319FD"/>
    <w:rsid w:val="00C36398"/>
    <w:rsid w:val="00C4168A"/>
    <w:rsid w:val="00C5206B"/>
    <w:rsid w:val="00C5333E"/>
    <w:rsid w:val="00C533F9"/>
    <w:rsid w:val="00C57C32"/>
    <w:rsid w:val="00C636C6"/>
    <w:rsid w:val="00C64472"/>
    <w:rsid w:val="00C7352D"/>
    <w:rsid w:val="00C76664"/>
    <w:rsid w:val="00C85EE4"/>
    <w:rsid w:val="00C955E2"/>
    <w:rsid w:val="00CA1991"/>
    <w:rsid w:val="00CA5E51"/>
    <w:rsid w:val="00CC10C7"/>
    <w:rsid w:val="00CE4393"/>
    <w:rsid w:val="00CF1683"/>
    <w:rsid w:val="00D038FD"/>
    <w:rsid w:val="00D03EEC"/>
    <w:rsid w:val="00D04E21"/>
    <w:rsid w:val="00D219CD"/>
    <w:rsid w:val="00D22ABB"/>
    <w:rsid w:val="00D24239"/>
    <w:rsid w:val="00D27427"/>
    <w:rsid w:val="00D3149D"/>
    <w:rsid w:val="00D32D28"/>
    <w:rsid w:val="00D33F19"/>
    <w:rsid w:val="00D40779"/>
    <w:rsid w:val="00D40D97"/>
    <w:rsid w:val="00D44E0D"/>
    <w:rsid w:val="00D453D9"/>
    <w:rsid w:val="00D46572"/>
    <w:rsid w:val="00D46B41"/>
    <w:rsid w:val="00D477B8"/>
    <w:rsid w:val="00D50A75"/>
    <w:rsid w:val="00D71224"/>
    <w:rsid w:val="00D718C8"/>
    <w:rsid w:val="00D733CA"/>
    <w:rsid w:val="00D75F08"/>
    <w:rsid w:val="00D90741"/>
    <w:rsid w:val="00DA0D14"/>
    <w:rsid w:val="00DA29B9"/>
    <w:rsid w:val="00DA35B3"/>
    <w:rsid w:val="00DA6B85"/>
    <w:rsid w:val="00DB30EA"/>
    <w:rsid w:val="00DD0058"/>
    <w:rsid w:val="00DD1E03"/>
    <w:rsid w:val="00DD5C1A"/>
    <w:rsid w:val="00DE1E57"/>
    <w:rsid w:val="00DE2F87"/>
    <w:rsid w:val="00DF0ED4"/>
    <w:rsid w:val="00DF2765"/>
    <w:rsid w:val="00DF4375"/>
    <w:rsid w:val="00DF491A"/>
    <w:rsid w:val="00E05D53"/>
    <w:rsid w:val="00E063F4"/>
    <w:rsid w:val="00E10DE0"/>
    <w:rsid w:val="00E11184"/>
    <w:rsid w:val="00E112D7"/>
    <w:rsid w:val="00E1434D"/>
    <w:rsid w:val="00E14E8C"/>
    <w:rsid w:val="00E21468"/>
    <w:rsid w:val="00E23C7D"/>
    <w:rsid w:val="00E26B14"/>
    <w:rsid w:val="00E30BA7"/>
    <w:rsid w:val="00E358E2"/>
    <w:rsid w:val="00E3751E"/>
    <w:rsid w:val="00E45F9A"/>
    <w:rsid w:val="00E565F0"/>
    <w:rsid w:val="00E57986"/>
    <w:rsid w:val="00E60837"/>
    <w:rsid w:val="00E61350"/>
    <w:rsid w:val="00E62CDA"/>
    <w:rsid w:val="00E66E6A"/>
    <w:rsid w:val="00E720D8"/>
    <w:rsid w:val="00E809DB"/>
    <w:rsid w:val="00E93D6E"/>
    <w:rsid w:val="00EA133E"/>
    <w:rsid w:val="00EA1888"/>
    <w:rsid w:val="00EA387B"/>
    <w:rsid w:val="00EA5AEC"/>
    <w:rsid w:val="00EB0404"/>
    <w:rsid w:val="00EB736D"/>
    <w:rsid w:val="00EC0EB0"/>
    <w:rsid w:val="00ED5698"/>
    <w:rsid w:val="00ED5797"/>
    <w:rsid w:val="00EE5E67"/>
    <w:rsid w:val="00EE75CA"/>
    <w:rsid w:val="00EF134D"/>
    <w:rsid w:val="00EF2486"/>
    <w:rsid w:val="00F103A1"/>
    <w:rsid w:val="00F14FEF"/>
    <w:rsid w:val="00F15893"/>
    <w:rsid w:val="00F20F55"/>
    <w:rsid w:val="00F215A1"/>
    <w:rsid w:val="00F228B9"/>
    <w:rsid w:val="00F2579D"/>
    <w:rsid w:val="00F25891"/>
    <w:rsid w:val="00F31B70"/>
    <w:rsid w:val="00F336B2"/>
    <w:rsid w:val="00F40E5D"/>
    <w:rsid w:val="00F44329"/>
    <w:rsid w:val="00F47CA1"/>
    <w:rsid w:val="00F5446F"/>
    <w:rsid w:val="00F567DF"/>
    <w:rsid w:val="00F711C3"/>
    <w:rsid w:val="00F712EE"/>
    <w:rsid w:val="00F81147"/>
    <w:rsid w:val="00F94D68"/>
    <w:rsid w:val="00FA52C4"/>
    <w:rsid w:val="00FA6671"/>
    <w:rsid w:val="00FB00CE"/>
    <w:rsid w:val="00FB1A13"/>
    <w:rsid w:val="00FB3EED"/>
    <w:rsid w:val="00FC23AD"/>
    <w:rsid w:val="00FC381D"/>
    <w:rsid w:val="00FD17A7"/>
    <w:rsid w:val="00FF4D59"/>
    <w:rsid w:val="00FF6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873"/>
    <w:pPr>
      <w:spacing w:line="276" w:lineRule="auto"/>
    </w:pPr>
    <w:rPr>
      <w:sz w:val="28"/>
      <w:szCs w:val="28"/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21873"/>
    <w:rPr>
      <w:rFonts w:ascii="Calibri" w:eastAsia="Times New Roman" w:hAnsi="Calibri" w:cs="Calibr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18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187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038B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AA565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367A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4389</Words>
  <Characters>2502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</dc:title>
  <dc:subject/>
  <dc:creator>Admin</dc:creator>
  <cp:keywords/>
  <dc:description/>
  <cp:lastModifiedBy>Лалетина</cp:lastModifiedBy>
  <cp:revision>3</cp:revision>
  <cp:lastPrinted>2022-10-19T13:16:00Z</cp:lastPrinted>
  <dcterms:created xsi:type="dcterms:W3CDTF">2022-12-15T07:22:00Z</dcterms:created>
  <dcterms:modified xsi:type="dcterms:W3CDTF">2022-12-22T08:51:00Z</dcterms:modified>
</cp:coreProperties>
</file>