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FCD" w:rsidRPr="000622D4" w:rsidRDefault="000C5FCD" w:rsidP="00C256C1">
      <w:pPr>
        <w:pStyle w:val="NoSpacing"/>
        <w:ind w:left="5103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  <w:t xml:space="preserve">  </w:t>
      </w:r>
      <w:r>
        <w:rPr>
          <w:rFonts w:ascii="Times New Roman" w:hAnsi="Times New Roman" w:cs="Times New Roman"/>
          <w:lang w:val="uk-UA"/>
        </w:rPr>
        <w:tab/>
        <w:t xml:space="preserve">                                                                                            </w:t>
      </w:r>
      <w:r w:rsidRPr="000622D4">
        <w:rPr>
          <w:rFonts w:ascii="Times New Roman" w:hAnsi="Times New Roman" w:cs="Times New Roman"/>
          <w:lang w:val="uk-UA"/>
        </w:rPr>
        <w:t xml:space="preserve">Додаток </w:t>
      </w:r>
    </w:p>
    <w:p w:rsidR="000C5FCD" w:rsidRPr="000622D4" w:rsidRDefault="000C5FCD" w:rsidP="00FD5F4A">
      <w:pPr>
        <w:pStyle w:val="NoSpacing"/>
        <w:ind w:left="10620" w:firstLine="708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>до комплексної програми розвитку</w:t>
      </w:r>
    </w:p>
    <w:p w:rsidR="000C5FCD" w:rsidRPr="000622D4" w:rsidRDefault="000C5FCD" w:rsidP="00FD5F4A">
      <w:pPr>
        <w:pStyle w:val="NoSpacing"/>
        <w:ind w:left="10620" w:firstLine="708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 xml:space="preserve">комунального некомерційного медичного    </w:t>
      </w:r>
    </w:p>
    <w:p w:rsidR="000C5FCD" w:rsidRDefault="000C5FCD" w:rsidP="00FD5F4A">
      <w:pPr>
        <w:pStyle w:val="NoSpacing"/>
        <w:ind w:left="10620" w:firstLine="708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>підприємства «Кременчуцька міська</w:t>
      </w:r>
    </w:p>
    <w:p w:rsidR="000C5FCD" w:rsidRPr="00747F66" w:rsidRDefault="000C5FCD" w:rsidP="00747F66">
      <w:pPr>
        <w:pStyle w:val="NoSpacing"/>
        <w:ind w:left="10620" w:firstLine="708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дитяча лікарня» </w:t>
      </w:r>
      <w:r w:rsidRPr="000622D4">
        <w:rPr>
          <w:rFonts w:ascii="Times New Roman" w:hAnsi="Times New Roman" w:cs="Times New Roman"/>
          <w:lang w:val="uk-UA"/>
        </w:rPr>
        <w:t>на 20</w:t>
      </w:r>
      <w:r>
        <w:rPr>
          <w:rFonts w:ascii="Times New Roman" w:hAnsi="Times New Roman" w:cs="Times New Roman"/>
          <w:lang w:val="uk-UA"/>
        </w:rPr>
        <w:t>21</w:t>
      </w:r>
      <w:r w:rsidRPr="000622D4">
        <w:rPr>
          <w:rFonts w:ascii="Times New Roman" w:hAnsi="Times New Roman" w:cs="Times New Roman"/>
          <w:lang w:val="uk-UA"/>
        </w:rPr>
        <w:t xml:space="preserve"> - 20</w:t>
      </w:r>
      <w:r>
        <w:rPr>
          <w:rFonts w:ascii="Times New Roman" w:hAnsi="Times New Roman" w:cs="Times New Roman"/>
          <w:lang w:val="uk-UA"/>
        </w:rPr>
        <w:t>23 роки</w:t>
      </w:r>
    </w:p>
    <w:p w:rsidR="000C5FCD" w:rsidRDefault="000C5FCD" w:rsidP="00FD5F4A">
      <w:pPr>
        <w:jc w:val="center"/>
        <w:rPr>
          <w:b/>
          <w:bCs/>
          <w:lang w:val="uk-UA"/>
        </w:rPr>
      </w:pPr>
    </w:p>
    <w:p w:rsidR="000C5FCD" w:rsidRPr="00ED2DAA" w:rsidRDefault="000C5FCD" w:rsidP="00FD5F4A">
      <w:pPr>
        <w:jc w:val="center"/>
        <w:rPr>
          <w:b/>
          <w:bCs/>
          <w:lang w:val="uk-UA"/>
        </w:rPr>
      </w:pPr>
      <w:r w:rsidRPr="00ED2DAA">
        <w:rPr>
          <w:b/>
          <w:bCs/>
          <w:lang w:val="uk-UA"/>
        </w:rPr>
        <w:t xml:space="preserve">План заходів </w:t>
      </w:r>
    </w:p>
    <w:p w:rsidR="000C5FCD" w:rsidRPr="00ED2DAA" w:rsidRDefault="000C5FCD" w:rsidP="00FD5F4A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підтримки та </w:t>
      </w:r>
      <w:r w:rsidRPr="00ED2DAA">
        <w:rPr>
          <w:b/>
          <w:bCs/>
          <w:lang w:val="uk-UA"/>
        </w:rPr>
        <w:t>розвитку комунального некомерційного медичного підприємства</w:t>
      </w:r>
    </w:p>
    <w:p w:rsidR="000C5FCD" w:rsidRPr="00ED2DAA" w:rsidRDefault="000C5FCD" w:rsidP="00FD5F4A">
      <w:pPr>
        <w:jc w:val="center"/>
        <w:rPr>
          <w:b/>
          <w:bCs/>
          <w:lang w:val="uk-UA"/>
        </w:rPr>
      </w:pPr>
      <w:r w:rsidRPr="00ED2DAA">
        <w:rPr>
          <w:b/>
          <w:bCs/>
          <w:lang w:val="uk-UA"/>
        </w:rPr>
        <w:t>«Кременчуцька міська дитяча лікарня»</w:t>
      </w:r>
    </w:p>
    <w:p w:rsidR="000C5FCD" w:rsidRDefault="000C5FCD" w:rsidP="00747F66">
      <w:pPr>
        <w:jc w:val="center"/>
        <w:rPr>
          <w:b/>
          <w:bCs/>
          <w:lang w:val="uk-UA"/>
        </w:rPr>
      </w:pPr>
      <w:r w:rsidRPr="00ED2DAA">
        <w:rPr>
          <w:b/>
          <w:bCs/>
          <w:lang w:val="uk-UA"/>
        </w:rPr>
        <w:t>на 20</w:t>
      </w:r>
      <w:r>
        <w:rPr>
          <w:b/>
          <w:bCs/>
          <w:lang w:val="uk-UA"/>
        </w:rPr>
        <w:t>2</w:t>
      </w:r>
      <w:r w:rsidRPr="00ED2DAA">
        <w:rPr>
          <w:b/>
          <w:bCs/>
          <w:lang w:val="uk-UA"/>
        </w:rPr>
        <w:t>1-202</w:t>
      </w:r>
      <w:r>
        <w:rPr>
          <w:b/>
          <w:bCs/>
          <w:lang w:val="uk-UA"/>
        </w:rPr>
        <w:t>3</w:t>
      </w:r>
      <w:r w:rsidRPr="00ED2DAA">
        <w:rPr>
          <w:b/>
          <w:bCs/>
          <w:lang w:val="uk-UA"/>
        </w:rPr>
        <w:t xml:space="preserve"> роки</w:t>
      </w:r>
    </w:p>
    <w:p w:rsidR="000C5FCD" w:rsidRPr="00354C28" w:rsidRDefault="000C5FCD" w:rsidP="00747F66">
      <w:pPr>
        <w:jc w:val="center"/>
        <w:rPr>
          <w:b/>
          <w:bCs/>
          <w:sz w:val="16"/>
          <w:szCs w:val="16"/>
          <w:lang w:val="uk-UA"/>
        </w:rPr>
      </w:pPr>
    </w:p>
    <w:tbl>
      <w:tblPr>
        <w:tblW w:w="4875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2"/>
        <w:gridCol w:w="2193"/>
        <w:gridCol w:w="4361"/>
        <w:gridCol w:w="654"/>
        <w:gridCol w:w="995"/>
        <w:gridCol w:w="1703"/>
        <w:gridCol w:w="1413"/>
        <w:gridCol w:w="1220"/>
        <w:gridCol w:w="1337"/>
        <w:gridCol w:w="1413"/>
        <w:gridCol w:w="9"/>
      </w:tblGrid>
      <w:tr w:rsidR="000C5FCD" w:rsidRPr="00704EC0">
        <w:tc>
          <w:tcPr>
            <w:tcW w:w="159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№ з/п</w:t>
            </w:r>
          </w:p>
        </w:tc>
        <w:tc>
          <w:tcPr>
            <w:tcW w:w="694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1380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Перелік заходів програми</w:t>
            </w:r>
          </w:p>
        </w:tc>
        <w:tc>
          <w:tcPr>
            <w:tcW w:w="522" w:type="pct"/>
            <w:gridSpan w:val="2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Строк виконання заходу</w:t>
            </w:r>
          </w:p>
        </w:tc>
        <w:tc>
          <w:tcPr>
            <w:tcW w:w="539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Джерела фінансування</w:t>
            </w:r>
          </w:p>
        </w:tc>
        <w:tc>
          <w:tcPr>
            <w:tcW w:w="1706" w:type="pct"/>
            <w:gridSpan w:val="5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Орієнтовні обсяги фінансування(вартість), тис. гривень, у тому числі: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3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386" w:type="pct"/>
            <w:vAlign w:val="center"/>
          </w:tcPr>
          <w:p w:rsidR="000C5FCD" w:rsidRPr="00704EC0" w:rsidRDefault="000C5FCD" w:rsidP="0030683E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20</w:t>
            </w:r>
            <w:r>
              <w:rPr>
                <w:b/>
                <w:bCs/>
                <w:lang w:val="uk-UA"/>
              </w:rPr>
              <w:t>2</w:t>
            </w:r>
            <w:r w:rsidRPr="00704EC0">
              <w:rPr>
                <w:b/>
                <w:bCs/>
                <w:lang w:val="uk-UA"/>
              </w:rPr>
              <w:t>1</w:t>
            </w:r>
          </w:p>
          <w:p w:rsidR="000C5FCD" w:rsidRPr="00704EC0" w:rsidRDefault="000C5FCD" w:rsidP="0030683E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рік</w:t>
            </w:r>
          </w:p>
        </w:tc>
        <w:tc>
          <w:tcPr>
            <w:tcW w:w="423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20</w:t>
            </w:r>
            <w:r>
              <w:rPr>
                <w:b/>
                <w:bCs/>
                <w:lang w:val="uk-UA"/>
              </w:rPr>
              <w:t>22</w:t>
            </w:r>
          </w:p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рік</w:t>
            </w:r>
          </w:p>
        </w:tc>
        <w:tc>
          <w:tcPr>
            <w:tcW w:w="450" w:type="pct"/>
            <w:gridSpan w:val="2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202</w:t>
            </w:r>
            <w:r>
              <w:rPr>
                <w:b/>
                <w:bCs/>
                <w:lang w:val="uk-UA"/>
              </w:rPr>
              <w:t>3</w:t>
            </w:r>
          </w:p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рік</w:t>
            </w:r>
          </w:p>
        </w:tc>
      </w:tr>
      <w:tr w:rsidR="000C5FCD" w:rsidRPr="00704EC0">
        <w:tc>
          <w:tcPr>
            <w:tcW w:w="15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1</w:t>
            </w:r>
          </w:p>
        </w:tc>
        <w:tc>
          <w:tcPr>
            <w:tcW w:w="694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2</w:t>
            </w:r>
          </w:p>
        </w:tc>
        <w:tc>
          <w:tcPr>
            <w:tcW w:w="1380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3</w:t>
            </w:r>
          </w:p>
        </w:tc>
        <w:tc>
          <w:tcPr>
            <w:tcW w:w="522" w:type="pct"/>
            <w:gridSpan w:val="2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4</w:t>
            </w: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5</w:t>
            </w:r>
          </w:p>
        </w:tc>
        <w:tc>
          <w:tcPr>
            <w:tcW w:w="447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6</w:t>
            </w:r>
          </w:p>
        </w:tc>
        <w:tc>
          <w:tcPr>
            <w:tcW w:w="386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23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8</w:t>
            </w:r>
          </w:p>
        </w:tc>
        <w:tc>
          <w:tcPr>
            <w:tcW w:w="450" w:type="pct"/>
            <w:gridSpan w:val="2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704EC0">
              <w:rPr>
                <w:b/>
                <w:bCs/>
                <w:lang w:val="uk-UA"/>
              </w:rPr>
              <w:t>9</w:t>
            </w:r>
          </w:p>
        </w:tc>
      </w:tr>
      <w:tr w:rsidR="000C5FCD" w:rsidRPr="00704EC0">
        <w:tc>
          <w:tcPr>
            <w:tcW w:w="2755" w:type="pct"/>
            <w:gridSpan w:val="5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 w:rsidRPr="00F47CDB">
              <w:rPr>
                <w:b/>
                <w:bCs/>
                <w:lang w:val="uk-UA"/>
              </w:rPr>
              <w:t>ДОХОДИ ПІДПРИЄМСТВА, у тому числі:</w:t>
            </w: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23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0" w:type="pct"/>
            <w:gridSpan w:val="2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0C5FCD" w:rsidRPr="00704EC0">
        <w:tc>
          <w:tcPr>
            <w:tcW w:w="159" w:type="pct"/>
            <w:vAlign w:val="center"/>
          </w:tcPr>
          <w:p w:rsidR="000C5FCD" w:rsidRPr="004367A3" w:rsidRDefault="000C5FCD" w:rsidP="00E6040F">
            <w:pPr>
              <w:jc w:val="center"/>
              <w:rPr>
                <w:b/>
                <w:bCs/>
                <w:lang w:val="uk-UA"/>
              </w:rPr>
            </w:pPr>
            <w:r w:rsidRPr="004367A3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.</w:t>
            </w:r>
          </w:p>
        </w:tc>
        <w:tc>
          <w:tcPr>
            <w:tcW w:w="694" w:type="pct"/>
            <w:vAlign w:val="center"/>
          </w:tcPr>
          <w:p w:rsidR="000C5FCD" w:rsidRPr="004367A3" w:rsidRDefault="000C5FCD" w:rsidP="00E604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Надходження бюджетних коштів</w:t>
            </w:r>
          </w:p>
        </w:tc>
        <w:tc>
          <w:tcPr>
            <w:tcW w:w="1380" w:type="pct"/>
            <w:vAlign w:val="center"/>
          </w:tcPr>
          <w:p w:rsidR="000C5FCD" w:rsidRPr="000F0080" w:rsidRDefault="000C5FCD" w:rsidP="003C062D">
            <w:pPr>
              <w:rPr>
                <w:lang w:val="uk-UA"/>
              </w:rPr>
            </w:pPr>
            <w:r w:rsidRPr="000F0080">
              <w:rPr>
                <w:lang w:val="uk-UA"/>
              </w:rPr>
              <w:t>фінансування за рахунок коштів місцевого бюджет</w:t>
            </w:r>
            <w:r>
              <w:rPr>
                <w:lang w:val="uk-UA"/>
              </w:rPr>
              <w:t>у</w:t>
            </w:r>
          </w:p>
        </w:tc>
        <w:tc>
          <w:tcPr>
            <w:tcW w:w="522" w:type="pct"/>
            <w:gridSpan w:val="2"/>
            <w:vAlign w:val="center"/>
          </w:tcPr>
          <w:p w:rsidR="000C5FCD" w:rsidRPr="00FB3EED" w:rsidRDefault="000C5FCD" w:rsidP="00EE02EB">
            <w:pPr>
              <w:jc w:val="center"/>
            </w:pPr>
            <w:r>
              <w:t>20</w:t>
            </w:r>
            <w:r>
              <w:rPr>
                <w:lang w:val="uk-UA"/>
              </w:rPr>
              <w:t>2</w:t>
            </w:r>
            <w:r>
              <w:t>1 - 20</w:t>
            </w:r>
            <w:r>
              <w:rPr>
                <w:lang w:val="uk-UA"/>
              </w:rPr>
              <w:t>23</w:t>
            </w:r>
            <w:r w:rsidRPr="00FB3EED">
              <w:t xml:space="preserve"> р.р.</w:t>
            </w:r>
          </w:p>
        </w:tc>
        <w:tc>
          <w:tcPr>
            <w:tcW w:w="539" w:type="pct"/>
            <w:vAlign w:val="center"/>
          </w:tcPr>
          <w:p w:rsidR="000C5FCD" w:rsidRPr="00FB3EED" w:rsidRDefault="000C5FCD" w:rsidP="00E6040F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</w:tcPr>
          <w:p w:rsidR="000C5FCD" w:rsidRDefault="000C5FCD" w:rsidP="004658A4">
            <w:pPr>
              <w:jc w:val="center"/>
              <w:rPr>
                <w:lang w:val="uk-UA"/>
              </w:rPr>
            </w:pPr>
          </w:p>
          <w:p w:rsidR="000C5FCD" w:rsidRPr="00F97DA7" w:rsidRDefault="000C5FCD" w:rsidP="004658A4">
            <w:pPr>
              <w:jc w:val="center"/>
              <w:rPr>
                <w:lang w:val="uk-UA"/>
              </w:rPr>
            </w:pPr>
            <w:r w:rsidRPr="00F97DA7">
              <w:rPr>
                <w:sz w:val="22"/>
                <w:szCs w:val="22"/>
                <w:lang w:val="uk-UA"/>
              </w:rPr>
              <w:t>266 038,9</w:t>
            </w:r>
          </w:p>
        </w:tc>
        <w:tc>
          <w:tcPr>
            <w:tcW w:w="386" w:type="pct"/>
          </w:tcPr>
          <w:p w:rsidR="000C5FCD" w:rsidRDefault="000C5FCD" w:rsidP="004658A4">
            <w:pPr>
              <w:tabs>
                <w:tab w:val="left" w:pos="825"/>
              </w:tabs>
              <w:jc w:val="center"/>
              <w:rPr>
                <w:lang w:val="uk-UA"/>
              </w:rPr>
            </w:pPr>
          </w:p>
          <w:p w:rsidR="000C5FCD" w:rsidRPr="00F97DA7" w:rsidRDefault="000C5FCD" w:rsidP="004658A4">
            <w:pPr>
              <w:tabs>
                <w:tab w:val="left" w:pos="825"/>
              </w:tabs>
              <w:jc w:val="center"/>
              <w:rPr>
                <w:lang w:val="uk-UA"/>
              </w:rPr>
            </w:pPr>
            <w:r w:rsidRPr="00F97DA7">
              <w:rPr>
                <w:sz w:val="22"/>
                <w:szCs w:val="22"/>
                <w:lang w:val="uk-UA"/>
              </w:rPr>
              <w:t>91 021,5</w:t>
            </w:r>
          </w:p>
        </w:tc>
        <w:tc>
          <w:tcPr>
            <w:tcW w:w="423" w:type="pct"/>
          </w:tcPr>
          <w:p w:rsidR="000C5FCD" w:rsidRDefault="000C5FCD" w:rsidP="004658A4">
            <w:pPr>
              <w:jc w:val="center"/>
              <w:rPr>
                <w:lang w:val="uk-UA"/>
              </w:rPr>
            </w:pPr>
          </w:p>
          <w:p w:rsidR="000C5FCD" w:rsidRPr="00F97DA7" w:rsidRDefault="000C5FCD" w:rsidP="004658A4">
            <w:pPr>
              <w:jc w:val="center"/>
              <w:rPr>
                <w:lang w:val="uk-UA"/>
              </w:rPr>
            </w:pPr>
            <w:r w:rsidRPr="00F97DA7">
              <w:rPr>
                <w:sz w:val="22"/>
                <w:szCs w:val="22"/>
                <w:lang w:val="uk-UA"/>
              </w:rPr>
              <w:t>81431,4</w:t>
            </w:r>
          </w:p>
        </w:tc>
        <w:tc>
          <w:tcPr>
            <w:tcW w:w="450" w:type="pct"/>
            <w:gridSpan w:val="2"/>
          </w:tcPr>
          <w:p w:rsidR="000C5FCD" w:rsidRDefault="000C5FCD" w:rsidP="004658A4">
            <w:pPr>
              <w:jc w:val="center"/>
              <w:rPr>
                <w:lang w:val="uk-UA"/>
              </w:rPr>
            </w:pPr>
          </w:p>
          <w:p w:rsidR="000C5FCD" w:rsidRPr="00F97DA7" w:rsidRDefault="000C5FCD" w:rsidP="004658A4">
            <w:pPr>
              <w:jc w:val="center"/>
              <w:rPr>
                <w:lang w:val="uk-UA"/>
              </w:rPr>
            </w:pPr>
            <w:bookmarkStart w:id="0" w:name="_GoBack"/>
            <w:bookmarkEnd w:id="0"/>
            <w:r w:rsidRPr="00F97DA7">
              <w:rPr>
                <w:sz w:val="22"/>
                <w:szCs w:val="22"/>
                <w:lang w:val="uk-UA"/>
              </w:rPr>
              <w:t>93586,0</w:t>
            </w:r>
          </w:p>
        </w:tc>
      </w:tr>
      <w:tr w:rsidR="000C5FCD" w:rsidRPr="00704EC0">
        <w:tc>
          <w:tcPr>
            <w:tcW w:w="159" w:type="pct"/>
            <w:vAlign w:val="center"/>
          </w:tcPr>
          <w:p w:rsidR="000C5FCD" w:rsidRPr="004367A3" w:rsidRDefault="000C5FCD" w:rsidP="00E604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2.</w:t>
            </w:r>
          </w:p>
        </w:tc>
        <w:tc>
          <w:tcPr>
            <w:tcW w:w="694" w:type="pct"/>
            <w:vAlign w:val="center"/>
          </w:tcPr>
          <w:p w:rsidR="000C5FCD" w:rsidRPr="00B4454D" w:rsidRDefault="000C5FCD" w:rsidP="00B60E4C">
            <w:pPr>
              <w:pStyle w:val="ListParagraph"/>
              <w:tabs>
                <w:tab w:val="left" w:pos="174"/>
              </w:tabs>
              <w:spacing w:line="240" w:lineRule="auto"/>
              <w:ind w:left="32"/>
              <w:rPr>
                <w:sz w:val="24"/>
                <w:szCs w:val="24"/>
                <w:lang w:val="uk-UA"/>
              </w:rPr>
            </w:pPr>
            <w:r w:rsidRPr="00B4454D">
              <w:rPr>
                <w:b/>
                <w:bCs/>
                <w:sz w:val="24"/>
                <w:szCs w:val="24"/>
                <w:lang w:val="uk-UA" w:eastAsia="ru-RU"/>
              </w:rPr>
              <w:t>Медичні послуги населенню відповідно до договорів з Національною Службою Здоров’я України</w:t>
            </w:r>
          </w:p>
        </w:tc>
        <w:tc>
          <w:tcPr>
            <w:tcW w:w="1380" w:type="pct"/>
            <w:vAlign w:val="center"/>
          </w:tcPr>
          <w:p w:rsidR="000C5FCD" w:rsidRPr="00B4454D" w:rsidRDefault="000C5FCD" w:rsidP="00B60E4C">
            <w:pPr>
              <w:pStyle w:val="ListParagraph"/>
              <w:tabs>
                <w:tab w:val="left" w:pos="174"/>
              </w:tabs>
              <w:spacing w:line="240" w:lineRule="auto"/>
              <w:ind w:left="0"/>
              <w:rPr>
                <w:sz w:val="24"/>
                <w:szCs w:val="24"/>
                <w:lang w:val="uk-UA"/>
              </w:rPr>
            </w:pPr>
            <w:r w:rsidRPr="00B4454D">
              <w:rPr>
                <w:sz w:val="24"/>
                <w:szCs w:val="24"/>
                <w:lang w:val="uk-UA"/>
              </w:rPr>
              <w:t xml:space="preserve">надання послуг згідно нормативно-правових документів </w:t>
            </w:r>
          </w:p>
        </w:tc>
        <w:tc>
          <w:tcPr>
            <w:tcW w:w="522" w:type="pct"/>
            <w:gridSpan w:val="2"/>
            <w:vAlign w:val="center"/>
          </w:tcPr>
          <w:p w:rsidR="000C5FCD" w:rsidRPr="00B4454D" w:rsidRDefault="000C5FCD" w:rsidP="00B60E4C">
            <w:pPr>
              <w:jc w:val="center"/>
              <w:rPr>
                <w:lang w:val="uk-UA"/>
              </w:rPr>
            </w:pPr>
            <w:r w:rsidRPr="00B4454D">
              <w:rPr>
                <w:lang w:val="uk-UA"/>
              </w:rPr>
              <w:t xml:space="preserve">2021 – </w:t>
            </w:r>
          </w:p>
          <w:p w:rsidR="000C5FCD" w:rsidRPr="00B4454D" w:rsidRDefault="000C5FCD" w:rsidP="00B60E4C">
            <w:pPr>
              <w:jc w:val="center"/>
              <w:rPr>
                <w:lang w:val="uk-UA"/>
              </w:rPr>
            </w:pPr>
            <w:r w:rsidRPr="00B4454D">
              <w:rPr>
                <w:lang w:val="uk-UA"/>
              </w:rPr>
              <w:t>2023 р.р..</w:t>
            </w:r>
          </w:p>
        </w:tc>
        <w:tc>
          <w:tcPr>
            <w:tcW w:w="539" w:type="pct"/>
            <w:vAlign w:val="center"/>
          </w:tcPr>
          <w:p w:rsidR="000C5FCD" w:rsidRPr="00B4454D" w:rsidRDefault="000C5FCD" w:rsidP="00B60E4C">
            <w:pPr>
              <w:rPr>
                <w:lang w:val="uk-UA"/>
              </w:rPr>
            </w:pPr>
            <w:r w:rsidRPr="00B4454D">
              <w:rPr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9843DF" w:rsidRDefault="000C5FCD" w:rsidP="00B60E4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159 865,9</w:t>
            </w:r>
          </w:p>
        </w:tc>
        <w:tc>
          <w:tcPr>
            <w:tcW w:w="386" w:type="pct"/>
            <w:vAlign w:val="center"/>
          </w:tcPr>
          <w:p w:rsidR="000C5FCD" w:rsidRPr="00B433B9" w:rsidRDefault="000C5FCD" w:rsidP="00B60E4C">
            <w:pPr>
              <w:rPr>
                <w:lang w:val="uk-UA"/>
              </w:rPr>
            </w:pPr>
            <w:r>
              <w:rPr>
                <w:lang w:val="uk-UA"/>
              </w:rPr>
              <w:t>41 940,0</w:t>
            </w:r>
          </w:p>
        </w:tc>
        <w:tc>
          <w:tcPr>
            <w:tcW w:w="423" w:type="pct"/>
            <w:vAlign w:val="center"/>
          </w:tcPr>
          <w:p w:rsidR="000C5FCD" w:rsidRPr="00B433B9" w:rsidRDefault="000C5FCD" w:rsidP="00B60E4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56 265,0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B433B9" w:rsidRDefault="000C5FCD" w:rsidP="00B60E4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61 660,9</w:t>
            </w:r>
          </w:p>
        </w:tc>
      </w:tr>
      <w:tr w:rsidR="000C5FCD" w:rsidRPr="00704EC0">
        <w:tc>
          <w:tcPr>
            <w:tcW w:w="15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3.</w:t>
            </w:r>
          </w:p>
        </w:tc>
        <w:tc>
          <w:tcPr>
            <w:tcW w:w="694" w:type="pct"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  <w:r w:rsidRPr="00ED5698">
              <w:rPr>
                <w:b/>
                <w:bCs/>
                <w:lang w:val="uk-UA"/>
              </w:rPr>
              <w:t>Надання орендних</w:t>
            </w:r>
          </w:p>
          <w:p w:rsidR="000C5FCD" w:rsidRPr="00ED5698" w:rsidRDefault="000C5FCD" w:rsidP="00E6040F">
            <w:pPr>
              <w:rPr>
                <w:b/>
                <w:bCs/>
                <w:lang w:val="uk-UA"/>
              </w:rPr>
            </w:pPr>
            <w:r w:rsidRPr="00ED5698">
              <w:rPr>
                <w:b/>
                <w:bCs/>
                <w:lang w:val="uk-UA"/>
              </w:rPr>
              <w:t>послуг</w:t>
            </w:r>
          </w:p>
        </w:tc>
        <w:tc>
          <w:tcPr>
            <w:tcW w:w="1380" w:type="pct"/>
            <w:vAlign w:val="center"/>
          </w:tcPr>
          <w:p w:rsidR="000C5FCD" w:rsidRPr="00ED5698" w:rsidRDefault="000C5FCD" w:rsidP="00B60E4C">
            <w:pPr>
              <w:rPr>
                <w:lang w:val="uk-UA"/>
              </w:rPr>
            </w:pPr>
            <w:r w:rsidRPr="00ED5698">
              <w:rPr>
                <w:lang w:val="uk-UA"/>
              </w:rPr>
              <w:t>здача приміщень та обладнання в о</w:t>
            </w:r>
            <w:r>
              <w:rPr>
                <w:lang w:val="uk-UA"/>
              </w:rPr>
              <w:t>ренду</w:t>
            </w:r>
          </w:p>
        </w:tc>
        <w:tc>
          <w:tcPr>
            <w:tcW w:w="522" w:type="pct"/>
            <w:gridSpan w:val="2"/>
            <w:vAlign w:val="center"/>
          </w:tcPr>
          <w:p w:rsidR="000C5FCD" w:rsidRPr="00FB3EED" w:rsidRDefault="000C5FCD" w:rsidP="00EE02EB">
            <w:pPr>
              <w:jc w:val="center"/>
            </w:pPr>
            <w:r>
              <w:t>20</w:t>
            </w:r>
            <w:r>
              <w:rPr>
                <w:lang w:val="uk-UA"/>
              </w:rPr>
              <w:t>2</w:t>
            </w:r>
            <w:r>
              <w:t>1 - 20</w:t>
            </w:r>
            <w:r>
              <w:rPr>
                <w:lang w:val="uk-UA"/>
              </w:rPr>
              <w:t>23</w:t>
            </w:r>
            <w:r w:rsidRPr="00FB3EED">
              <w:t xml:space="preserve"> р.р.</w:t>
            </w:r>
          </w:p>
        </w:tc>
        <w:tc>
          <w:tcPr>
            <w:tcW w:w="539" w:type="pct"/>
            <w:vAlign w:val="center"/>
          </w:tcPr>
          <w:p w:rsidR="000C5FCD" w:rsidRDefault="000C5FCD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Власні </w:t>
            </w:r>
          </w:p>
          <w:p w:rsidR="000C5FCD" w:rsidRPr="00704EC0" w:rsidRDefault="000C5FCD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кошти підприємства</w:t>
            </w:r>
          </w:p>
        </w:tc>
        <w:tc>
          <w:tcPr>
            <w:tcW w:w="447" w:type="pct"/>
            <w:vAlign w:val="center"/>
          </w:tcPr>
          <w:p w:rsidR="000C5FCD" w:rsidRPr="00EC4359" w:rsidRDefault="000C5FCD" w:rsidP="00EE02EB">
            <w:pPr>
              <w:jc w:val="center"/>
              <w:rPr>
                <w:lang w:val="uk-UA"/>
              </w:rPr>
            </w:pPr>
            <w:r w:rsidRPr="00EC4359">
              <w:rPr>
                <w:sz w:val="22"/>
                <w:szCs w:val="22"/>
                <w:lang w:val="uk-UA"/>
              </w:rPr>
              <w:t>325,4</w:t>
            </w:r>
          </w:p>
        </w:tc>
        <w:tc>
          <w:tcPr>
            <w:tcW w:w="386" w:type="pct"/>
            <w:vAlign w:val="center"/>
          </w:tcPr>
          <w:p w:rsidR="000C5FCD" w:rsidRPr="0005205A" w:rsidRDefault="000C5FCD" w:rsidP="0029059D">
            <w:pPr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106,5</w:t>
            </w:r>
          </w:p>
        </w:tc>
        <w:tc>
          <w:tcPr>
            <w:tcW w:w="423" w:type="pct"/>
            <w:vAlign w:val="center"/>
          </w:tcPr>
          <w:p w:rsidR="000C5FCD" w:rsidRPr="0005205A" w:rsidRDefault="000C5FCD" w:rsidP="00EE02EB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108,5</w:t>
            </w:r>
          </w:p>
        </w:tc>
        <w:tc>
          <w:tcPr>
            <w:tcW w:w="450" w:type="pct"/>
            <w:gridSpan w:val="2"/>
            <w:vAlign w:val="center"/>
          </w:tcPr>
          <w:p w:rsidR="000C5FCD" w:rsidRPr="0005205A" w:rsidRDefault="000C5FCD" w:rsidP="00EE02EB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110,4</w:t>
            </w:r>
          </w:p>
        </w:tc>
      </w:tr>
      <w:tr w:rsidR="000C5FCD" w:rsidRPr="00704EC0">
        <w:tc>
          <w:tcPr>
            <w:tcW w:w="3294" w:type="pct"/>
            <w:gridSpan w:val="6"/>
            <w:vAlign w:val="center"/>
          </w:tcPr>
          <w:p w:rsidR="000C5FCD" w:rsidRPr="00704EC0" w:rsidRDefault="000C5FCD" w:rsidP="00CA58CF">
            <w:pPr>
              <w:jc w:val="right"/>
              <w:rPr>
                <w:lang w:val="uk-UA"/>
              </w:rPr>
            </w:pPr>
            <w:r w:rsidRPr="00F72FDA">
              <w:rPr>
                <w:b/>
                <w:bCs/>
                <w:sz w:val="26"/>
                <w:szCs w:val="26"/>
                <w:lang w:val="uk-UA"/>
              </w:rPr>
              <w:t>Всього</w:t>
            </w:r>
            <w:r w:rsidRPr="00E71E17">
              <w:rPr>
                <w:b/>
                <w:bCs/>
                <w:sz w:val="26"/>
                <w:szCs w:val="26"/>
                <w:lang w:val="uk-UA"/>
              </w:rPr>
              <w:t xml:space="preserve"> доходів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4658A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426 230,2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4658A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133 068,0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4658A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137 804,9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4658A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155 357,3</w:t>
            </w:r>
          </w:p>
        </w:tc>
      </w:tr>
      <w:tr w:rsidR="000C5FCD" w:rsidRPr="00704EC0">
        <w:tc>
          <w:tcPr>
            <w:tcW w:w="2755" w:type="pct"/>
            <w:gridSpan w:val="5"/>
            <w:vAlign w:val="center"/>
          </w:tcPr>
          <w:p w:rsidR="000C5FCD" w:rsidRPr="00CA58CF" w:rsidRDefault="000C5FCD" w:rsidP="00CA58CF">
            <w:pPr>
              <w:jc w:val="right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 тому числі:</w:t>
            </w:r>
          </w:p>
        </w:tc>
        <w:tc>
          <w:tcPr>
            <w:tcW w:w="539" w:type="pct"/>
            <w:vAlign w:val="center"/>
          </w:tcPr>
          <w:p w:rsidR="000C5FCD" w:rsidRPr="00CA58CF" w:rsidRDefault="000C5FCD" w:rsidP="00E6040F">
            <w:pPr>
              <w:rPr>
                <w:b/>
                <w:bCs/>
                <w:lang w:val="uk-UA"/>
              </w:rPr>
            </w:pPr>
            <w:r w:rsidRPr="00CA58CF">
              <w:rPr>
                <w:b/>
                <w:bCs/>
                <w:lang w:val="uk-UA"/>
              </w:rPr>
              <w:t>Бюджетні кошти</w:t>
            </w:r>
          </w:p>
        </w:tc>
        <w:tc>
          <w:tcPr>
            <w:tcW w:w="447" w:type="pct"/>
          </w:tcPr>
          <w:p w:rsidR="000C5FCD" w:rsidRPr="00540752" w:rsidRDefault="000C5FCD" w:rsidP="004658A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266 038,9</w:t>
            </w:r>
          </w:p>
        </w:tc>
        <w:tc>
          <w:tcPr>
            <w:tcW w:w="386" w:type="pct"/>
          </w:tcPr>
          <w:p w:rsidR="000C5FCD" w:rsidRPr="00540752" w:rsidRDefault="000C5FCD" w:rsidP="004658A4">
            <w:pPr>
              <w:tabs>
                <w:tab w:val="left" w:pos="825"/>
              </w:tabs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91 021,5</w:t>
            </w:r>
          </w:p>
        </w:tc>
        <w:tc>
          <w:tcPr>
            <w:tcW w:w="423" w:type="pct"/>
          </w:tcPr>
          <w:p w:rsidR="000C5FCD" w:rsidRPr="00540752" w:rsidRDefault="000C5FCD" w:rsidP="004658A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81431,4</w:t>
            </w:r>
          </w:p>
        </w:tc>
        <w:tc>
          <w:tcPr>
            <w:tcW w:w="450" w:type="pct"/>
            <w:gridSpan w:val="2"/>
          </w:tcPr>
          <w:p w:rsidR="000C5FCD" w:rsidRPr="00540752" w:rsidRDefault="000C5FCD" w:rsidP="004658A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93586,0</w:t>
            </w:r>
          </w:p>
        </w:tc>
      </w:tr>
      <w:tr w:rsidR="000C5FCD" w:rsidRPr="00704EC0">
        <w:tc>
          <w:tcPr>
            <w:tcW w:w="2755" w:type="pct"/>
            <w:gridSpan w:val="5"/>
            <w:vAlign w:val="center"/>
          </w:tcPr>
          <w:p w:rsidR="000C5FCD" w:rsidRDefault="000C5FCD" w:rsidP="00E6040F">
            <w:pPr>
              <w:jc w:val="center"/>
            </w:pPr>
          </w:p>
        </w:tc>
        <w:tc>
          <w:tcPr>
            <w:tcW w:w="539" w:type="pct"/>
            <w:vAlign w:val="center"/>
          </w:tcPr>
          <w:p w:rsidR="000C5FCD" w:rsidRPr="00CA58CF" w:rsidRDefault="000C5FCD" w:rsidP="00E6040F">
            <w:pPr>
              <w:rPr>
                <w:b/>
                <w:bCs/>
                <w:lang w:val="uk-UA"/>
              </w:rPr>
            </w:pPr>
            <w:r w:rsidRPr="00CA58CF">
              <w:rPr>
                <w:b/>
                <w:bCs/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2D5EB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160 191,3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2D5EB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42 046,5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2D5EB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56 373,5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2D5EB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61 771,3</w:t>
            </w:r>
          </w:p>
        </w:tc>
      </w:tr>
      <w:tr w:rsidR="000C5FCD" w:rsidRPr="00704EC0">
        <w:tc>
          <w:tcPr>
            <w:tcW w:w="2755" w:type="pct"/>
            <w:gridSpan w:val="5"/>
            <w:vAlign w:val="center"/>
          </w:tcPr>
          <w:p w:rsidR="000C5FCD" w:rsidRPr="00F47CDB" w:rsidRDefault="000C5FCD" w:rsidP="00E6040F">
            <w:pPr>
              <w:jc w:val="center"/>
              <w:rPr>
                <w:color w:val="FF0000"/>
                <w:lang w:val="uk-UA"/>
              </w:rPr>
            </w:pPr>
            <w:r w:rsidRPr="00F47CDB">
              <w:rPr>
                <w:b/>
                <w:bCs/>
                <w:lang w:val="uk-UA"/>
              </w:rPr>
              <w:t>ВИДАТКИ ПІДПРИЄМСТВА, у тому числі:</w:t>
            </w:r>
          </w:p>
        </w:tc>
        <w:tc>
          <w:tcPr>
            <w:tcW w:w="539" w:type="pct"/>
            <w:vAlign w:val="center"/>
          </w:tcPr>
          <w:p w:rsidR="000C5FCD" w:rsidRPr="00CA58CF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0C5FCD" w:rsidRDefault="000C5FCD" w:rsidP="008B1867">
            <w:pPr>
              <w:jc w:val="center"/>
              <w:rPr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0C5FCD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423" w:type="pct"/>
            <w:vAlign w:val="center"/>
          </w:tcPr>
          <w:p w:rsidR="000C5FCD" w:rsidRDefault="000C5FCD" w:rsidP="00D33D1F">
            <w:pPr>
              <w:jc w:val="center"/>
              <w:rPr>
                <w:lang w:val="uk-UA"/>
              </w:rPr>
            </w:pPr>
          </w:p>
        </w:tc>
        <w:tc>
          <w:tcPr>
            <w:tcW w:w="450" w:type="pct"/>
            <w:gridSpan w:val="2"/>
            <w:vAlign w:val="center"/>
          </w:tcPr>
          <w:p w:rsidR="000C5FCD" w:rsidRDefault="000C5FCD" w:rsidP="00FC29DA">
            <w:pPr>
              <w:jc w:val="center"/>
              <w:rPr>
                <w:lang w:val="uk-UA"/>
              </w:rPr>
            </w:pPr>
          </w:p>
        </w:tc>
      </w:tr>
      <w:tr w:rsidR="000C5FCD" w:rsidRPr="00704EC0">
        <w:tc>
          <w:tcPr>
            <w:tcW w:w="159" w:type="pct"/>
            <w:vMerge w:val="restart"/>
            <w:vAlign w:val="center"/>
          </w:tcPr>
          <w:p w:rsidR="000C5FCD" w:rsidRPr="00704EC0" w:rsidRDefault="000C5FCD" w:rsidP="000A70D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1.</w:t>
            </w:r>
          </w:p>
        </w:tc>
        <w:tc>
          <w:tcPr>
            <w:tcW w:w="694" w:type="pct"/>
            <w:vMerge w:val="restart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  <w:p w:rsidR="000C5FCD" w:rsidRDefault="000C5FCD" w:rsidP="00E604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Поточні </w:t>
            </w:r>
          </w:p>
          <w:p w:rsidR="000C5FCD" w:rsidRDefault="000C5FCD" w:rsidP="00E604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видатки, </w:t>
            </w:r>
          </w:p>
          <w:p w:rsidR="000C5FCD" w:rsidRPr="00C60392" w:rsidRDefault="000C5FCD" w:rsidP="00E6040F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 тому числі:</w:t>
            </w:r>
          </w:p>
        </w:tc>
        <w:tc>
          <w:tcPr>
            <w:tcW w:w="1380" w:type="pct"/>
            <w:vMerge w:val="restart"/>
            <w:vAlign w:val="center"/>
          </w:tcPr>
          <w:p w:rsidR="000C5FCD" w:rsidRPr="00940878" w:rsidRDefault="000C5FCD" w:rsidP="00354C28">
            <w:pPr>
              <w:rPr>
                <w:color w:val="000000"/>
                <w:lang w:val="uk-UA"/>
              </w:rPr>
            </w:pPr>
            <w:r w:rsidRPr="00940878">
              <w:rPr>
                <w:lang w:val="uk-UA"/>
              </w:rPr>
              <w:t>Видатки на оплату праці з нарахуваннями</w:t>
            </w:r>
            <w:r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522" w:type="pct"/>
            <w:gridSpan w:val="2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0C5FCD" w:rsidRPr="00704EC0" w:rsidRDefault="000C5FCD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р.р.</w:t>
            </w: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6C48A4">
            <w:pPr>
              <w:jc w:val="center"/>
              <w:rPr>
                <w:lang w:val="uk-UA"/>
              </w:rPr>
            </w:pPr>
          </w:p>
          <w:p w:rsidR="000C5FCD" w:rsidRPr="00540752" w:rsidRDefault="000C5FCD" w:rsidP="006C48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69 096,0</w:t>
            </w:r>
          </w:p>
          <w:p w:rsidR="000C5FCD" w:rsidRPr="00540752" w:rsidRDefault="000C5FCD" w:rsidP="006C48A4">
            <w:pPr>
              <w:jc w:val="center"/>
              <w:rPr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0C5FCD" w:rsidRPr="00540752" w:rsidRDefault="000C5FCD" w:rsidP="003C062D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096,0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F97DA7">
            <w:pPr>
              <w:jc w:val="center"/>
              <w:rPr>
                <w:lang w:val="uk-UA"/>
              </w:rPr>
            </w:pPr>
            <w:r w:rsidRPr="0038797D">
              <w:rPr>
                <w:lang w:val="uk-UA"/>
              </w:rPr>
              <w:t>2</w:t>
            </w:r>
            <w:r>
              <w:rPr>
                <w:lang w:val="uk-UA"/>
              </w:rPr>
              <w:t>4</w:t>
            </w:r>
            <w:r w:rsidRPr="0038797D">
              <w:rPr>
                <w:lang w:val="uk-UA"/>
              </w:rPr>
              <w:t xml:space="preserve"> 000,0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2D5EB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25 000,0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704EC0" w:rsidRDefault="000C5FCD" w:rsidP="000A70D3">
            <w:pPr>
              <w:rPr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142381,0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38200,0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50091,0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54090,0</w:t>
            </w:r>
          </w:p>
        </w:tc>
      </w:tr>
      <w:tr w:rsidR="000C5FCD" w:rsidRPr="00704EC0">
        <w:trPr>
          <w:trHeight w:val="1158"/>
        </w:trPr>
        <w:tc>
          <w:tcPr>
            <w:tcW w:w="159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 w:val="restart"/>
            <w:vAlign w:val="center"/>
          </w:tcPr>
          <w:p w:rsidR="000C5FCD" w:rsidRDefault="000C5FCD" w:rsidP="003C4E84">
            <w:pPr>
              <w:rPr>
                <w:lang w:val="uk-UA"/>
              </w:rPr>
            </w:pPr>
            <w:r w:rsidRPr="000A70D3">
              <w:rPr>
                <w:lang w:val="uk-UA"/>
              </w:rPr>
              <w:t>Придбання предметів, матеріалів, обладнання та інвентарю</w:t>
            </w:r>
          </w:p>
          <w:p w:rsidR="000C5FCD" w:rsidRDefault="000C5FCD" w:rsidP="003C4E84">
            <w:pPr>
              <w:rPr>
                <w:lang w:val="uk-UA"/>
              </w:rPr>
            </w:pPr>
          </w:p>
          <w:p w:rsidR="000C5FCD" w:rsidRPr="003C4E84" w:rsidRDefault="000C5FCD" w:rsidP="003C4E84">
            <w:pPr>
              <w:rPr>
                <w:lang w:val="uk-UA"/>
              </w:rPr>
            </w:pPr>
          </w:p>
        </w:tc>
        <w:tc>
          <w:tcPr>
            <w:tcW w:w="522" w:type="pct"/>
            <w:gridSpan w:val="2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0C5FCD" w:rsidRPr="00704EC0" w:rsidRDefault="000C5FCD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р.р.</w:t>
            </w: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540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140,0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0A70D3" w:rsidRDefault="000C5FCD" w:rsidP="00FC29DA">
            <w:pPr>
              <w:rPr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261,5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72,0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83,5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106,0</w:t>
            </w:r>
          </w:p>
        </w:tc>
      </w:tr>
      <w:tr w:rsidR="000C5FCD" w:rsidRPr="00704EC0">
        <w:tc>
          <w:tcPr>
            <w:tcW w:w="159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 w:val="restart"/>
            <w:vAlign w:val="center"/>
          </w:tcPr>
          <w:p w:rsidR="000C5FCD" w:rsidRPr="00704EC0" w:rsidRDefault="000C5FCD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 w:val="restart"/>
            <w:vAlign w:val="center"/>
          </w:tcPr>
          <w:p w:rsidR="000C5FCD" w:rsidRPr="000A70D3" w:rsidRDefault="000C5FCD" w:rsidP="00354C28">
            <w:pPr>
              <w:rPr>
                <w:lang w:val="uk-UA"/>
              </w:rPr>
            </w:pPr>
            <w:r w:rsidRPr="000A70D3">
              <w:rPr>
                <w:lang w:val="uk-UA"/>
              </w:rPr>
              <w:t>Придбання медикаментів та перев’язувальних матеріалів</w:t>
            </w:r>
          </w:p>
        </w:tc>
        <w:tc>
          <w:tcPr>
            <w:tcW w:w="522" w:type="pct"/>
            <w:gridSpan w:val="2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0C5FCD" w:rsidRPr="00704EC0" w:rsidRDefault="000C5FCD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р.р.</w:t>
            </w: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4350,0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1650,0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1400,0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0A70D3" w:rsidRDefault="000C5FCD" w:rsidP="000A70D3">
            <w:pPr>
              <w:rPr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3C062D" w:rsidRDefault="000C5FCD" w:rsidP="00A9680B">
            <w:pPr>
              <w:rPr>
                <w:i/>
                <w:iCs/>
                <w:sz w:val="20"/>
                <w:szCs w:val="20"/>
                <w:lang w:val="uk-UA"/>
              </w:rPr>
            </w:pPr>
            <w:r w:rsidRPr="003C062D">
              <w:rPr>
                <w:i/>
                <w:iCs/>
                <w:sz w:val="20"/>
                <w:szCs w:val="20"/>
                <w:lang w:val="uk-UA"/>
              </w:rPr>
              <w:t>З них: медикаменти для травмпункт</w:t>
            </w:r>
            <w:r>
              <w:rPr>
                <w:i/>
                <w:iCs/>
                <w:sz w:val="20"/>
                <w:szCs w:val="20"/>
                <w:lang w:val="uk-UA"/>
              </w:rPr>
              <w:t>у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i/>
                <w:iCs/>
                <w:lang w:val="uk-UA"/>
              </w:rPr>
            </w:pPr>
            <w:r w:rsidRPr="00540752">
              <w:rPr>
                <w:i/>
                <w:iCs/>
                <w:lang w:val="uk-UA"/>
              </w:rPr>
              <w:t>390,0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i/>
                <w:iCs/>
                <w:lang w:val="uk-UA"/>
              </w:rPr>
            </w:pPr>
            <w:r w:rsidRPr="00540752">
              <w:rPr>
                <w:i/>
                <w:iCs/>
                <w:lang w:val="uk-UA"/>
              </w:rPr>
              <w:t>130,0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2D5EB8">
            <w:pPr>
              <w:jc w:val="center"/>
              <w:rPr>
                <w:i/>
                <w:iCs/>
                <w:lang w:val="uk-UA"/>
              </w:rPr>
            </w:pPr>
            <w:r w:rsidRPr="00540752">
              <w:rPr>
                <w:i/>
                <w:iCs/>
                <w:lang w:val="uk-UA"/>
              </w:rPr>
              <w:t>1</w:t>
            </w:r>
            <w:r>
              <w:rPr>
                <w:i/>
                <w:iCs/>
                <w:lang w:val="uk-UA"/>
              </w:rPr>
              <w:t>75</w:t>
            </w:r>
            <w:r w:rsidRPr="00540752">
              <w:rPr>
                <w:i/>
                <w:iCs/>
                <w:lang w:val="uk-UA"/>
              </w:rPr>
              <w:t>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i/>
                <w:iCs/>
                <w:lang w:val="uk-UA"/>
              </w:rPr>
            </w:pPr>
            <w:r w:rsidRPr="00540752">
              <w:rPr>
                <w:i/>
                <w:iCs/>
                <w:lang w:val="uk-UA"/>
              </w:rPr>
              <w:t>130,0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0A70D3" w:rsidRDefault="000C5FCD" w:rsidP="000A70D3">
            <w:pPr>
              <w:rPr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3C062D" w:rsidRDefault="000C5FCD" w:rsidP="00FC29DA">
            <w:pPr>
              <w:rPr>
                <w:i/>
                <w:iCs/>
                <w:sz w:val="20"/>
                <w:szCs w:val="20"/>
                <w:lang w:val="uk-UA"/>
              </w:rPr>
            </w:pPr>
            <w:r w:rsidRPr="003C062D">
              <w:rPr>
                <w:i/>
                <w:iCs/>
                <w:sz w:val="20"/>
                <w:szCs w:val="20"/>
                <w:lang w:val="uk-UA"/>
              </w:rPr>
              <w:t>медикаменти для реанімації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i/>
                <w:iCs/>
                <w:lang w:val="uk-UA"/>
              </w:rPr>
            </w:pPr>
            <w:r w:rsidRPr="00540752">
              <w:rPr>
                <w:i/>
                <w:iCs/>
                <w:lang w:val="uk-UA"/>
              </w:rPr>
              <w:t>2700,0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i/>
                <w:iCs/>
                <w:lang w:val="uk-UA"/>
              </w:rPr>
            </w:pPr>
            <w:r w:rsidRPr="00540752">
              <w:rPr>
                <w:i/>
                <w:iCs/>
                <w:lang w:val="uk-UA"/>
              </w:rPr>
              <w:t>900,0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2D5EB8">
            <w:pPr>
              <w:jc w:val="center"/>
              <w:rPr>
                <w:i/>
                <w:iCs/>
                <w:lang w:val="uk-UA"/>
              </w:rPr>
            </w:pPr>
            <w:r w:rsidRPr="00540752">
              <w:rPr>
                <w:i/>
                <w:iCs/>
                <w:lang w:val="uk-UA"/>
              </w:rPr>
              <w:t>9</w:t>
            </w:r>
            <w:r>
              <w:rPr>
                <w:i/>
                <w:iCs/>
                <w:lang w:val="uk-UA"/>
              </w:rPr>
              <w:t>45</w:t>
            </w:r>
            <w:r w:rsidRPr="00540752">
              <w:rPr>
                <w:i/>
                <w:iCs/>
                <w:lang w:val="uk-UA"/>
              </w:rPr>
              <w:t>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i/>
                <w:iCs/>
                <w:lang w:val="uk-UA"/>
              </w:rPr>
            </w:pPr>
            <w:r w:rsidRPr="00540752">
              <w:rPr>
                <w:i/>
                <w:iCs/>
                <w:lang w:val="uk-UA"/>
              </w:rPr>
              <w:t>900,0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704EC0" w:rsidRDefault="000C5FCD" w:rsidP="000A70D3">
            <w:pPr>
              <w:rPr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9930,0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3000,0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3300,0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3630,0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0A70D3">
            <w:pPr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 w:val="restart"/>
            <w:vAlign w:val="center"/>
          </w:tcPr>
          <w:p w:rsidR="000C5FCD" w:rsidRPr="008D420E" w:rsidRDefault="000C5FCD" w:rsidP="00354C28">
            <w:pPr>
              <w:rPr>
                <w:lang w:val="uk-UA"/>
              </w:rPr>
            </w:pPr>
            <w:r w:rsidRPr="008D420E">
              <w:rPr>
                <w:lang w:val="uk-UA"/>
              </w:rPr>
              <w:t>Продукти харчування</w:t>
            </w:r>
            <w:r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22" w:type="pct"/>
            <w:gridSpan w:val="2"/>
            <w:vMerge w:val="restart"/>
            <w:vAlign w:val="center"/>
          </w:tcPr>
          <w:p w:rsidR="000C5FCD" w:rsidRPr="008D420E" w:rsidRDefault="000C5FCD" w:rsidP="00FC29DA">
            <w:pPr>
              <w:jc w:val="center"/>
              <w:rPr>
                <w:lang w:val="uk-UA"/>
              </w:rPr>
            </w:pPr>
            <w:r w:rsidRPr="008D420E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8D420E">
              <w:rPr>
                <w:lang w:val="uk-UA"/>
              </w:rPr>
              <w:t xml:space="preserve">1 – </w:t>
            </w:r>
          </w:p>
          <w:p w:rsidR="000C5FCD" w:rsidRPr="00F73D7D" w:rsidRDefault="000C5FCD" w:rsidP="00EE02EB">
            <w:pPr>
              <w:jc w:val="center"/>
              <w:rPr>
                <w:highlight w:val="yellow"/>
                <w:lang w:val="uk-UA"/>
              </w:rPr>
            </w:pPr>
            <w:r w:rsidRPr="008D420E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8D420E">
              <w:rPr>
                <w:lang w:val="uk-UA"/>
              </w:rPr>
              <w:t xml:space="preserve"> рр.</w:t>
            </w:r>
          </w:p>
        </w:tc>
        <w:tc>
          <w:tcPr>
            <w:tcW w:w="539" w:type="pct"/>
            <w:vAlign w:val="center"/>
          </w:tcPr>
          <w:p w:rsidR="000C5FCD" w:rsidRPr="002C4876" w:rsidRDefault="000C5FCD" w:rsidP="00FC29DA">
            <w:pPr>
              <w:rPr>
                <w:b/>
                <w:bCs/>
                <w:lang w:val="uk-UA"/>
              </w:rPr>
            </w:pPr>
            <w:r w:rsidRPr="002C4876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0A70D3" w:rsidRDefault="000C5FCD" w:rsidP="00FC29DA">
            <w:pPr>
              <w:rPr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8D420E" w:rsidRDefault="000C5FCD" w:rsidP="00FC29DA">
            <w:pPr>
              <w:rPr>
                <w:lang w:val="uk-UA"/>
              </w:rPr>
            </w:pPr>
            <w:r w:rsidRPr="008D420E">
              <w:rPr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4500,0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2000,0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2500,0</w:t>
            </w:r>
          </w:p>
        </w:tc>
      </w:tr>
      <w:tr w:rsidR="000C5FCD" w:rsidRPr="00704EC0">
        <w:trPr>
          <w:trHeight w:val="571"/>
        </w:trPr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 w:val="restart"/>
            <w:vAlign w:val="center"/>
          </w:tcPr>
          <w:p w:rsidR="000C5FCD" w:rsidRPr="000A70D3" w:rsidRDefault="000C5FCD" w:rsidP="00B90793">
            <w:pPr>
              <w:jc w:val="both"/>
              <w:rPr>
                <w:lang w:val="uk-UA"/>
              </w:rPr>
            </w:pPr>
            <w:r w:rsidRPr="000A70D3">
              <w:rPr>
                <w:lang w:val="uk-UA"/>
              </w:rPr>
              <w:t>О</w:t>
            </w:r>
            <w:r>
              <w:rPr>
                <w:lang w:val="uk-UA"/>
              </w:rPr>
              <w:t>плата послуг (крім комунальних)</w:t>
            </w:r>
          </w:p>
        </w:tc>
        <w:tc>
          <w:tcPr>
            <w:tcW w:w="522" w:type="pct"/>
            <w:gridSpan w:val="2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0C5FCD" w:rsidRPr="00704EC0" w:rsidRDefault="000C5FCD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р.р.</w:t>
            </w:r>
          </w:p>
        </w:tc>
        <w:tc>
          <w:tcPr>
            <w:tcW w:w="539" w:type="pct"/>
          </w:tcPr>
          <w:p w:rsidR="000C5FCD" w:rsidRPr="0073216A" w:rsidRDefault="000C5FCD" w:rsidP="0073216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1800,0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700,0</w:t>
            </w:r>
          </w:p>
        </w:tc>
      </w:tr>
      <w:tr w:rsidR="000C5FCD" w:rsidRPr="00704EC0">
        <w:trPr>
          <w:trHeight w:val="571"/>
        </w:trPr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0A70D3" w:rsidRDefault="000C5FCD" w:rsidP="00B90793">
            <w:pPr>
              <w:jc w:val="both"/>
              <w:rPr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3C062D" w:rsidRDefault="000C5FCD" w:rsidP="002D5EB8">
            <w:pPr>
              <w:rPr>
                <w:i/>
                <w:iCs/>
                <w:sz w:val="20"/>
                <w:szCs w:val="20"/>
                <w:lang w:val="uk-UA"/>
              </w:rPr>
            </w:pPr>
            <w:r w:rsidRPr="003C062D">
              <w:rPr>
                <w:i/>
                <w:iCs/>
                <w:sz w:val="20"/>
                <w:szCs w:val="20"/>
                <w:lang w:val="uk-UA"/>
              </w:rPr>
              <w:t xml:space="preserve">З них: </w:t>
            </w:r>
            <w:r>
              <w:rPr>
                <w:i/>
                <w:iCs/>
                <w:sz w:val="20"/>
                <w:szCs w:val="20"/>
                <w:lang w:val="uk-UA"/>
              </w:rPr>
              <w:t>поточний ремонт покрівлі реанімаційного відділення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131,4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131,4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407,4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122,0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138,5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146,9</w:t>
            </w:r>
          </w:p>
        </w:tc>
      </w:tr>
      <w:tr w:rsidR="000C5FCD" w:rsidRPr="005B6E0C">
        <w:tc>
          <w:tcPr>
            <w:tcW w:w="159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 w:val="restart"/>
            <w:vAlign w:val="center"/>
          </w:tcPr>
          <w:p w:rsidR="000C5FCD" w:rsidRPr="009E43B2" w:rsidRDefault="000C5FCD" w:rsidP="009E43B2">
            <w:pPr>
              <w:rPr>
                <w:lang w:val="uk-UA"/>
              </w:rPr>
            </w:pPr>
            <w:r w:rsidRPr="009E43B2">
              <w:rPr>
                <w:lang w:val="uk-UA"/>
              </w:rPr>
              <w:t>Оплата комунальних послуг та енергоносіїв</w:t>
            </w:r>
          </w:p>
        </w:tc>
        <w:tc>
          <w:tcPr>
            <w:tcW w:w="522" w:type="pct"/>
            <w:gridSpan w:val="2"/>
            <w:vMerge w:val="restart"/>
            <w:vAlign w:val="center"/>
          </w:tcPr>
          <w:p w:rsidR="000C5FCD" w:rsidRPr="00704EC0" w:rsidRDefault="000C5FCD" w:rsidP="00FD5F4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0C5FCD" w:rsidRPr="00704EC0" w:rsidRDefault="000C5FCD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р.р.</w:t>
            </w: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52000,0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9000,0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2D5EB8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</w:t>
            </w:r>
            <w:r>
              <w:rPr>
                <w:lang w:val="uk-UA"/>
              </w:rPr>
              <w:t>10</w:t>
            </w:r>
            <w:r w:rsidRPr="00540752">
              <w:rPr>
                <w:lang w:val="uk-UA"/>
              </w:rPr>
              <w:t>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22000,0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sz w:val="22"/>
                <w:szCs w:val="22"/>
                <w:lang w:val="uk-UA"/>
              </w:rPr>
              <w:t>325,4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sz w:val="22"/>
                <w:szCs w:val="22"/>
                <w:lang w:val="uk-UA"/>
              </w:rPr>
              <w:t>106,5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sz w:val="22"/>
                <w:szCs w:val="22"/>
                <w:lang w:val="uk-UA"/>
              </w:rPr>
              <w:t>108,5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sz w:val="22"/>
                <w:szCs w:val="22"/>
                <w:lang w:val="uk-UA"/>
              </w:rPr>
              <w:t>110,4</w:t>
            </w:r>
          </w:p>
        </w:tc>
      </w:tr>
      <w:tr w:rsidR="000C5FCD" w:rsidRPr="00704EC0">
        <w:tc>
          <w:tcPr>
            <w:tcW w:w="15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Align w:val="center"/>
          </w:tcPr>
          <w:p w:rsidR="000C5FCD" w:rsidRPr="009E43B2" w:rsidRDefault="000C5FCD" w:rsidP="00B90793">
            <w:pPr>
              <w:jc w:val="both"/>
              <w:rPr>
                <w:lang w:val="uk-UA"/>
              </w:rPr>
            </w:pPr>
            <w:r w:rsidRPr="009E43B2">
              <w:rPr>
                <w:lang w:val="uk-UA"/>
              </w:rPr>
              <w:t>Видатки на відрядження</w:t>
            </w:r>
          </w:p>
        </w:tc>
        <w:tc>
          <w:tcPr>
            <w:tcW w:w="522" w:type="pct"/>
            <w:gridSpan w:val="2"/>
            <w:vAlign w:val="center"/>
          </w:tcPr>
          <w:p w:rsidR="000C5FCD" w:rsidRPr="00704EC0" w:rsidRDefault="000C5FCD" w:rsidP="00FD5F4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 xml:space="preserve">2018 – </w:t>
            </w:r>
          </w:p>
          <w:p w:rsidR="000C5FCD" w:rsidRPr="00704EC0" w:rsidRDefault="000C5FCD" w:rsidP="00FD5F4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2020 р.р.</w:t>
            </w:r>
          </w:p>
        </w:tc>
        <w:tc>
          <w:tcPr>
            <w:tcW w:w="539" w:type="pct"/>
            <w:vAlign w:val="center"/>
          </w:tcPr>
          <w:p w:rsidR="000C5FCD" w:rsidRPr="00704EC0" w:rsidRDefault="000C5FCD" w:rsidP="00795BBB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240,0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80,0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80,0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80,0</w:t>
            </w:r>
          </w:p>
        </w:tc>
      </w:tr>
      <w:tr w:rsidR="000C5FCD" w:rsidRPr="00704EC0">
        <w:tc>
          <w:tcPr>
            <w:tcW w:w="159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 w:val="restart"/>
            <w:vAlign w:val="center"/>
          </w:tcPr>
          <w:p w:rsidR="000C5FCD" w:rsidRPr="00704EC0" w:rsidRDefault="000C5FCD" w:rsidP="00B5642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704EC0">
              <w:rPr>
                <w:lang w:val="uk-UA"/>
              </w:rPr>
              <w:t>ідшкодування витрат на вип</w:t>
            </w:r>
            <w:r>
              <w:rPr>
                <w:lang w:val="uk-UA"/>
              </w:rPr>
              <w:t>лату пільгових пенсій</w:t>
            </w:r>
          </w:p>
        </w:tc>
        <w:tc>
          <w:tcPr>
            <w:tcW w:w="522" w:type="pct"/>
            <w:gridSpan w:val="2"/>
            <w:vMerge w:val="restart"/>
            <w:vAlign w:val="center"/>
          </w:tcPr>
          <w:p w:rsidR="000C5FCD" w:rsidRPr="00704EC0" w:rsidRDefault="000C5FCD" w:rsidP="00FD5F4A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0C5FCD" w:rsidRPr="00704EC0" w:rsidRDefault="000C5FCD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р.р.</w:t>
            </w: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b/>
                <w:bCs/>
                <w:lang w:val="uk-UA"/>
              </w:rPr>
            </w:pPr>
            <w:r w:rsidRPr="00704EC0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395,0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395,0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704EC0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Merge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</w:p>
        </w:tc>
        <w:tc>
          <w:tcPr>
            <w:tcW w:w="522" w:type="pct"/>
            <w:gridSpan w:val="2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704EC0" w:rsidRDefault="000C5FCD" w:rsidP="00704EC0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645,0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50,0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55,0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540</w:t>
            </w:r>
          </w:p>
        </w:tc>
      </w:tr>
      <w:tr w:rsidR="000C5FCD" w:rsidRPr="00704EC0">
        <w:tc>
          <w:tcPr>
            <w:tcW w:w="15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Align w:val="center"/>
          </w:tcPr>
          <w:p w:rsidR="000C5FCD" w:rsidRDefault="000C5FCD" w:rsidP="00FC29DA">
            <w:pPr>
              <w:rPr>
                <w:lang w:val="uk-UA"/>
              </w:rPr>
            </w:pPr>
            <w:r>
              <w:rPr>
                <w:lang w:val="uk-UA"/>
              </w:rPr>
              <w:t xml:space="preserve">Інші виплати населенню: </w:t>
            </w:r>
          </w:p>
          <w:p w:rsidR="000C5FCD" w:rsidRPr="00E014F1" w:rsidRDefault="000C5FCD" w:rsidP="0045359F">
            <w:pPr>
              <w:rPr>
                <w:lang w:val="uk-UA"/>
              </w:rPr>
            </w:pPr>
            <w:r>
              <w:rPr>
                <w:lang w:val="uk-UA"/>
              </w:rPr>
              <w:t xml:space="preserve">- лікування хворих на цукровий та нецукровий діабет </w:t>
            </w:r>
          </w:p>
        </w:tc>
        <w:tc>
          <w:tcPr>
            <w:tcW w:w="522" w:type="pct"/>
            <w:gridSpan w:val="2"/>
            <w:vAlign w:val="center"/>
          </w:tcPr>
          <w:p w:rsidR="000C5FCD" w:rsidRPr="00704EC0" w:rsidRDefault="000C5FCD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0C5FCD" w:rsidRPr="00704EC0" w:rsidRDefault="000C5FCD" w:rsidP="00EE02EB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р.р</w:t>
            </w: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  <w:r w:rsidRPr="00E014F1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250,0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250,0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704EC0">
        <w:tc>
          <w:tcPr>
            <w:tcW w:w="15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380" w:type="pct"/>
            <w:vAlign w:val="center"/>
          </w:tcPr>
          <w:p w:rsidR="000C5FCD" w:rsidRPr="00704EC0" w:rsidRDefault="000C5FCD" w:rsidP="007B6A1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Pr="00704EC0">
              <w:rPr>
                <w:lang w:val="uk-UA"/>
              </w:rPr>
              <w:t>плата податків, зборів, обов’язкових платежів, штрафі, пені, тощо</w:t>
            </w:r>
          </w:p>
        </w:tc>
        <w:tc>
          <w:tcPr>
            <w:tcW w:w="522" w:type="pct"/>
            <w:gridSpan w:val="2"/>
            <w:vAlign w:val="center"/>
          </w:tcPr>
          <w:p w:rsidR="000C5FCD" w:rsidRPr="00704EC0" w:rsidRDefault="000C5FCD" w:rsidP="00187825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</w:t>
            </w:r>
            <w:r>
              <w:rPr>
                <w:lang w:val="uk-UA"/>
              </w:rPr>
              <w:t>2</w:t>
            </w:r>
            <w:r w:rsidRPr="00704EC0">
              <w:rPr>
                <w:lang w:val="uk-UA"/>
              </w:rPr>
              <w:t xml:space="preserve">1 – </w:t>
            </w:r>
          </w:p>
          <w:p w:rsidR="000C5FCD" w:rsidRPr="00704EC0" w:rsidRDefault="000C5FCD" w:rsidP="00187825">
            <w:pPr>
              <w:jc w:val="center"/>
              <w:rPr>
                <w:lang w:val="uk-UA"/>
              </w:rPr>
            </w:pPr>
            <w:r w:rsidRPr="00704EC0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704EC0">
              <w:rPr>
                <w:lang w:val="uk-UA"/>
              </w:rPr>
              <w:t xml:space="preserve"> р.р</w:t>
            </w:r>
          </w:p>
        </w:tc>
        <w:tc>
          <w:tcPr>
            <w:tcW w:w="539" w:type="pct"/>
            <w:vAlign w:val="center"/>
          </w:tcPr>
          <w:p w:rsidR="000C5FCD" w:rsidRDefault="000C5FCD" w:rsidP="00FC29DA">
            <w:pPr>
              <w:rPr>
                <w:lang w:val="uk-UA"/>
              </w:rPr>
            </w:pPr>
            <w:r w:rsidRPr="00704EC0">
              <w:rPr>
                <w:lang w:val="uk-UA"/>
              </w:rPr>
              <w:t>Власні кошти підприємства</w:t>
            </w:r>
          </w:p>
          <w:p w:rsidR="000C5FCD" w:rsidRPr="00704EC0" w:rsidRDefault="000C5FCD" w:rsidP="00FC29DA">
            <w:pPr>
              <w:rPr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51,0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16,0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17,0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18,0</w:t>
            </w: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</w:tr>
      <w:tr w:rsidR="000C5FCD" w:rsidRPr="00704EC0">
        <w:tc>
          <w:tcPr>
            <w:tcW w:w="3294" w:type="pct"/>
            <w:gridSpan w:val="6"/>
            <w:vAlign w:val="center"/>
          </w:tcPr>
          <w:p w:rsidR="000C5FCD" w:rsidRPr="007F7FD1" w:rsidRDefault="000C5FCD" w:rsidP="009E43B2">
            <w:pPr>
              <w:jc w:val="right"/>
              <w:rPr>
                <w:lang w:val="uk-UA"/>
              </w:rPr>
            </w:pPr>
            <w:r w:rsidRPr="007F7FD1">
              <w:rPr>
                <w:b/>
                <w:bCs/>
                <w:sz w:val="26"/>
                <w:szCs w:val="26"/>
                <w:lang w:val="uk-UA"/>
              </w:rPr>
              <w:t>Всього поточні видатки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F97DA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287 232,3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A9680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73 797,5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F97DA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102 913,5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110 521,3</w:t>
            </w:r>
          </w:p>
        </w:tc>
      </w:tr>
      <w:tr w:rsidR="000C5FCD" w:rsidRPr="00704EC0">
        <w:tc>
          <w:tcPr>
            <w:tcW w:w="2755" w:type="pct"/>
            <w:gridSpan w:val="5"/>
            <w:vAlign w:val="center"/>
          </w:tcPr>
          <w:p w:rsidR="000C5FCD" w:rsidRPr="007F7FD1" w:rsidRDefault="000C5FCD" w:rsidP="00E6040F">
            <w:pPr>
              <w:jc w:val="right"/>
              <w:rPr>
                <w:b/>
                <w:bCs/>
                <w:i/>
                <w:iCs/>
                <w:lang w:val="uk-UA"/>
              </w:rPr>
            </w:pPr>
            <w:r w:rsidRPr="007F7FD1">
              <w:rPr>
                <w:b/>
                <w:bCs/>
                <w:i/>
                <w:iCs/>
                <w:lang w:val="uk-UA"/>
              </w:rPr>
              <w:t>у тому числі:</w:t>
            </w:r>
          </w:p>
        </w:tc>
        <w:tc>
          <w:tcPr>
            <w:tcW w:w="539" w:type="pct"/>
            <w:vAlign w:val="center"/>
          </w:tcPr>
          <w:p w:rsidR="000C5FCD" w:rsidRPr="007F7FD1" w:rsidRDefault="000C5FCD" w:rsidP="00E6040F">
            <w:pPr>
              <w:rPr>
                <w:b/>
                <w:bCs/>
                <w:lang w:val="uk-UA"/>
              </w:rPr>
            </w:pPr>
            <w:r w:rsidRPr="007F7FD1">
              <w:rPr>
                <w:b/>
                <w:bCs/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F97DA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128 491,0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32 151,0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F97DA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47 040,0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4A5FB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49 300,0</w:t>
            </w:r>
          </w:p>
        </w:tc>
      </w:tr>
      <w:tr w:rsidR="000C5FCD" w:rsidRPr="00704EC0">
        <w:tc>
          <w:tcPr>
            <w:tcW w:w="2755" w:type="pct"/>
            <w:gridSpan w:val="5"/>
            <w:vAlign w:val="center"/>
          </w:tcPr>
          <w:p w:rsidR="000C5FCD" w:rsidRPr="007F7FD1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7F7FD1" w:rsidRDefault="000C5FCD" w:rsidP="00E6040F">
            <w:pPr>
              <w:rPr>
                <w:b/>
                <w:bCs/>
                <w:lang w:val="uk-UA"/>
              </w:rPr>
            </w:pPr>
            <w:r w:rsidRPr="007F7FD1">
              <w:rPr>
                <w:b/>
                <w:bCs/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158 741,3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41 646,5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55 873,5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61 221,3</w:t>
            </w:r>
          </w:p>
        </w:tc>
      </w:tr>
      <w:tr w:rsidR="000C5FCD" w:rsidRPr="00704EC0">
        <w:tc>
          <w:tcPr>
            <w:tcW w:w="159" w:type="pct"/>
            <w:vAlign w:val="center"/>
          </w:tcPr>
          <w:p w:rsidR="000C5FCD" w:rsidRPr="0005437D" w:rsidRDefault="000C5FCD" w:rsidP="00E6040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2.</w:t>
            </w:r>
          </w:p>
        </w:tc>
        <w:tc>
          <w:tcPr>
            <w:tcW w:w="694" w:type="pct"/>
            <w:vAlign w:val="center"/>
          </w:tcPr>
          <w:p w:rsidR="000C5FCD" w:rsidRPr="0005437D" w:rsidRDefault="000C5FCD" w:rsidP="007A4A21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Капітальні видатки </w:t>
            </w: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</w:p>
        </w:tc>
        <w:tc>
          <w:tcPr>
            <w:tcW w:w="315" w:type="pct"/>
            <w:vAlign w:val="center"/>
          </w:tcPr>
          <w:p w:rsidR="000C5FCD" w:rsidRPr="00704EC0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704EC0" w:rsidRDefault="000C5FCD" w:rsidP="00FC29DA">
            <w:pPr>
              <w:rPr>
                <w:lang w:val="uk-UA"/>
              </w:rPr>
            </w:pP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0C5FCD" w:rsidRPr="00704EC0">
        <w:tc>
          <w:tcPr>
            <w:tcW w:w="159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 w:val="restart"/>
            <w:vAlign w:val="center"/>
          </w:tcPr>
          <w:p w:rsidR="000C5FCD" w:rsidRDefault="000C5FCD" w:rsidP="009603EC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 тому числі:</w:t>
            </w: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E336D9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Капітальний ремонт хірургічного відділення другої черги </w:t>
            </w:r>
            <w:r>
              <w:rPr>
                <w:lang w:val="uk-UA"/>
              </w:rPr>
              <w:t xml:space="preserve">з оснащенням </w:t>
            </w:r>
            <w:r w:rsidRPr="00704EC0">
              <w:rPr>
                <w:lang w:val="uk-UA"/>
              </w:rPr>
              <w:t>м. Кременчук, вул. Павлова,16</w:t>
            </w:r>
            <w:r>
              <w:rPr>
                <w:lang w:val="uk-UA"/>
              </w:rPr>
              <w:t xml:space="preserve">  (площа 525,2</w:t>
            </w:r>
            <w:r w:rsidRPr="00945CF4">
              <w:rPr>
                <w:lang w:val="uk-UA"/>
              </w:rPr>
              <w:t>кв</w:t>
            </w:r>
            <w:r>
              <w:rPr>
                <w:lang w:val="uk-UA"/>
              </w:rPr>
              <w:t>.м)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4A5FB3">
            <w:pPr>
              <w:jc w:val="center"/>
              <w:rPr>
                <w:lang w:val="uk-UA"/>
              </w:rPr>
            </w:pPr>
            <w:r w:rsidRPr="00186E8D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186E8D">
              <w:rPr>
                <w:lang w:val="uk-UA"/>
              </w:rPr>
              <w:t>р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4A5FB3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</w:t>
            </w:r>
            <w:r>
              <w:rPr>
                <w:lang w:val="uk-UA"/>
              </w:rPr>
              <w:t>8000,0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18000,0</w:t>
            </w:r>
          </w:p>
        </w:tc>
      </w:tr>
      <w:tr w:rsidR="000C5FCD" w:rsidRPr="00540752">
        <w:trPr>
          <w:gridAfter w:val="1"/>
          <w:wAfter w:w="3" w:type="pct"/>
        </w:trPr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E336D9">
            <w:pPr>
              <w:rPr>
                <w:lang w:val="uk-UA"/>
              </w:rPr>
            </w:pPr>
            <w:r w:rsidRPr="00704EC0">
              <w:rPr>
                <w:lang w:val="uk-UA"/>
              </w:rPr>
              <w:t>Капітальний ремонт та зовнішнє утеплення приміщення переходу з головного корпусу до педіатричного відділення молодшого віку, м. Кременчук, вул. Павлова,16</w:t>
            </w:r>
            <w:r>
              <w:rPr>
                <w:lang w:val="uk-UA"/>
              </w:rPr>
              <w:t xml:space="preserve"> (площа 596,7кв.м)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186E8D">
            <w:pPr>
              <w:jc w:val="center"/>
              <w:rPr>
                <w:lang w:val="uk-UA"/>
              </w:rPr>
            </w:pPr>
            <w:r w:rsidRPr="00186E8D">
              <w:rPr>
                <w:lang w:val="uk-UA"/>
              </w:rPr>
              <w:t>202</w:t>
            </w:r>
            <w:r>
              <w:rPr>
                <w:lang w:val="uk-UA"/>
              </w:rPr>
              <w:t>1</w:t>
            </w:r>
            <w:r w:rsidRPr="00186E8D">
              <w:rPr>
                <w:lang w:val="uk-UA"/>
              </w:rPr>
              <w:t>р</w:t>
            </w:r>
          </w:p>
        </w:tc>
        <w:tc>
          <w:tcPr>
            <w:tcW w:w="539" w:type="pct"/>
            <w:vAlign w:val="center"/>
          </w:tcPr>
          <w:p w:rsidR="000C5FCD" w:rsidRPr="00E9487D" w:rsidRDefault="000C5FCD" w:rsidP="00E6040F">
            <w:pPr>
              <w:rPr>
                <w:lang w:val="uk-UA"/>
              </w:rPr>
            </w:pPr>
            <w:r w:rsidRPr="00E9487D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1792,1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1792,1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540752">
        <w:trPr>
          <w:gridAfter w:val="1"/>
          <w:wAfter w:w="3" w:type="pct"/>
        </w:trPr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2C4876" w:rsidRDefault="000C5FCD" w:rsidP="00354C28">
            <w:r w:rsidRPr="002C4876">
              <w:rPr>
                <w:lang w:val="uk-UA"/>
              </w:rPr>
              <w:t>Виготовлення проектної документації</w:t>
            </w:r>
            <w:r w:rsidRPr="002C4876">
              <w:t xml:space="preserve"> та</w:t>
            </w:r>
            <w:r w:rsidRPr="002C4876">
              <w:rPr>
                <w:lang w:val="uk-UA"/>
              </w:rPr>
              <w:t xml:space="preserve"> капітальний</w:t>
            </w:r>
            <w:r w:rsidRPr="002C4876">
              <w:t xml:space="preserve"> ремонт</w:t>
            </w:r>
            <w:r w:rsidRPr="002C4876">
              <w:rPr>
                <w:lang w:val="uk-UA"/>
              </w:rPr>
              <w:t xml:space="preserve"> захисної споруди</w:t>
            </w:r>
            <w:r w:rsidRPr="002C4876">
              <w:t xml:space="preserve"> № 60365 </w:t>
            </w:r>
            <w:r w:rsidRPr="002C4876">
              <w:rPr>
                <w:lang w:val="uk-UA"/>
              </w:rPr>
              <w:t>/бомбосховище</w:t>
            </w:r>
            <w:r w:rsidRPr="002C4876">
              <w:t>/</w:t>
            </w:r>
            <w:r>
              <w:rPr>
                <w:lang w:val="uk-UA"/>
              </w:rPr>
              <w:t xml:space="preserve"> 474,5 кв.м </w:t>
            </w:r>
          </w:p>
        </w:tc>
        <w:tc>
          <w:tcPr>
            <w:tcW w:w="315" w:type="pct"/>
            <w:vAlign w:val="center"/>
          </w:tcPr>
          <w:p w:rsidR="000C5FCD" w:rsidRPr="002C4876" w:rsidRDefault="000C5FCD" w:rsidP="00186E8D">
            <w:pPr>
              <w:jc w:val="center"/>
              <w:rPr>
                <w:lang w:val="uk-UA"/>
              </w:rPr>
            </w:pPr>
            <w:r w:rsidRPr="002C4876">
              <w:rPr>
                <w:lang w:val="uk-UA"/>
              </w:rPr>
              <w:t>20</w:t>
            </w:r>
            <w:r>
              <w:rPr>
                <w:lang w:val="uk-UA"/>
              </w:rPr>
              <w:t>22</w:t>
            </w:r>
            <w:r w:rsidRPr="002C4876">
              <w:rPr>
                <w:lang w:val="uk-UA"/>
              </w:rPr>
              <w:t xml:space="preserve">р </w:t>
            </w:r>
          </w:p>
        </w:tc>
        <w:tc>
          <w:tcPr>
            <w:tcW w:w="539" w:type="pct"/>
            <w:vAlign w:val="center"/>
          </w:tcPr>
          <w:p w:rsidR="000C5FCD" w:rsidRPr="002C4876" w:rsidRDefault="000C5FCD" w:rsidP="00E6040F">
            <w:pPr>
              <w:rPr>
                <w:lang w:val="uk-UA"/>
              </w:rPr>
            </w:pPr>
            <w:r w:rsidRPr="002C4876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6 000,00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6 000,00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color w:val="FF0000"/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06461B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E43B99">
            <w:pPr>
              <w:rPr>
                <w:lang w:val="uk-UA"/>
              </w:rPr>
            </w:pPr>
            <w:r>
              <w:rPr>
                <w:lang w:val="uk-UA"/>
              </w:rPr>
              <w:t xml:space="preserve">Ремонт кімнати охорони зору </w:t>
            </w:r>
            <w:r w:rsidRPr="00704EC0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з </w:t>
            </w:r>
            <w:r w:rsidRPr="002C4876">
              <w:rPr>
                <w:lang w:val="uk-UA"/>
              </w:rPr>
              <w:t>оснащенням</w:t>
            </w:r>
            <w:r>
              <w:rPr>
                <w:lang w:val="uk-UA"/>
              </w:rPr>
              <w:t xml:space="preserve">            </w:t>
            </w:r>
            <w:r w:rsidRPr="00704EC0">
              <w:rPr>
                <w:lang w:val="uk-UA"/>
              </w:rPr>
              <w:t>м. Кременчук, вул. Академіка Маслова, 13/9</w:t>
            </w:r>
            <w:r>
              <w:rPr>
                <w:lang w:val="uk-UA"/>
              </w:rPr>
              <w:t xml:space="preserve"> (площа 19,9кв.м)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186E8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1 500,0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1 500,0</w:t>
            </w: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06461B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2C4876" w:rsidRDefault="000C5FCD" w:rsidP="00B62B53">
            <w:pPr>
              <w:rPr>
                <w:lang w:val="uk-UA"/>
              </w:rPr>
            </w:pPr>
            <w:r w:rsidRPr="002C4876">
              <w:rPr>
                <w:lang w:val="uk-UA"/>
              </w:rPr>
              <w:t>Капітальний  ремонт насосної станції холодного водопостачання дитячої лікарні</w:t>
            </w:r>
          </w:p>
        </w:tc>
        <w:tc>
          <w:tcPr>
            <w:tcW w:w="315" w:type="pct"/>
            <w:vAlign w:val="center"/>
          </w:tcPr>
          <w:p w:rsidR="000C5FCD" w:rsidRPr="002C4876" w:rsidRDefault="000C5FCD" w:rsidP="00116DED">
            <w:pPr>
              <w:jc w:val="center"/>
              <w:rPr>
                <w:lang w:val="uk-UA"/>
              </w:rPr>
            </w:pPr>
            <w:r w:rsidRPr="002C4876">
              <w:rPr>
                <w:lang w:val="uk-UA"/>
              </w:rPr>
              <w:t>20</w:t>
            </w:r>
            <w:r>
              <w:rPr>
                <w:lang w:val="uk-UA"/>
              </w:rPr>
              <w:t>21</w:t>
            </w:r>
            <w:r w:rsidRPr="002C4876">
              <w:rPr>
                <w:lang w:val="uk-UA"/>
              </w:rPr>
              <w:t xml:space="preserve">р </w:t>
            </w:r>
          </w:p>
        </w:tc>
        <w:tc>
          <w:tcPr>
            <w:tcW w:w="539" w:type="pct"/>
            <w:vAlign w:val="center"/>
          </w:tcPr>
          <w:p w:rsidR="000C5FCD" w:rsidRPr="002C4876" w:rsidRDefault="000C5FCD" w:rsidP="00E6040F">
            <w:pPr>
              <w:rPr>
                <w:lang w:val="uk-UA"/>
              </w:rPr>
            </w:pPr>
            <w:r w:rsidRPr="002C4876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420,0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color w:val="FF0000"/>
                <w:lang w:val="uk-UA"/>
              </w:rPr>
            </w:pPr>
            <w:r w:rsidRPr="00540752">
              <w:rPr>
                <w:lang w:val="uk-UA"/>
              </w:rPr>
              <w:t>420,0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06461B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06461B">
            <w:pPr>
              <w:rPr>
                <w:lang w:val="uk-UA"/>
              </w:rPr>
            </w:pPr>
            <w:r w:rsidRPr="00704EC0">
              <w:rPr>
                <w:lang w:val="uk-UA"/>
              </w:rPr>
              <w:t>Заміна вікон будівлі лікарні на металопластикові та утеплення фасаду</w:t>
            </w:r>
            <w:r>
              <w:rPr>
                <w:lang w:val="uk-UA"/>
              </w:rPr>
              <w:t xml:space="preserve"> </w:t>
            </w:r>
            <w:r w:rsidRPr="00704EC0">
              <w:rPr>
                <w:lang w:val="uk-UA"/>
              </w:rPr>
              <w:t>м. Кременчук, вул.Павлова,16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116DE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2021р-2023р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18 000,0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6000,0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000,0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6 000,0</w:t>
            </w:r>
          </w:p>
        </w:tc>
      </w:tr>
      <w:tr w:rsidR="000C5FCD" w:rsidRPr="00E336D9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E336D9">
            <w:pPr>
              <w:rPr>
                <w:lang w:val="uk-UA"/>
              </w:rPr>
            </w:pPr>
            <w:r w:rsidRPr="00704EC0">
              <w:rPr>
                <w:lang w:val="uk-UA"/>
              </w:rPr>
              <w:t>Капітальний ремонт педіатричного відділення з пульмо</w:t>
            </w:r>
            <w:r>
              <w:rPr>
                <w:lang w:val="uk-UA"/>
              </w:rPr>
              <w:t xml:space="preserve">нологічними ліжками </w:t>
            </w:r>
            <w:r w:rsidRPr="00704EC0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з оснащенням м.Кременчук вул. </w:t>
            </w:r>
            <w:r w:rsidRPr="00704EC0">
              <w:rPr>
                <w:lang w:val="uk-UA"/>
              </w:rPr>
              <w:t>Павлова,16</w:t>
            </w:r>
            <w:r>
              <w:rPr>
                <w:lang w:val="uk-UA"/>
              </w:rPr>
              <w:t xml:space="preserve"> (площа 549,8кв.м)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2022р.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38797D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11</w:t>
            </w:r>
            <w:r>
              <w:rPr>
                <w:lang w:val="uk-UA"/>
              </w:rPr>
              <w:t>4</w:t>
            </w:r>
            <w:r w:rsidRPr="00540752">
              <w:rPr>
                <w:lang w:val="uk-UA"/>
              </w:rPr>
              <w:t>34,0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11</w:t>
            </w:r>
            <w:r>
              <w:rPr>
                <w:lang w:val="uk-UA"/>
              </w:rPr>
              <w:t>4</w:t>
            </w:r>
            <w:r w:rsidRPr="00540752">
              <w:rPr>
                <w:lang w:val="uk-UA"/>
              </w:rPr>
              <w:t>34,0</w:t>
            </w: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tabs>
                <w:tab w:val="left" w:pos="864"/>
              </w:tabs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rPr>
          <w:trHeight w:val="872"/>
        </w:trPr>
        <w:tc>
          <w:tcPr>
            <w:tcW w:w="159" w:type="pct"/>
            <w:vMerge/>
            <w:vAlign w:val="center"/>
          </w:tcPr>
          <w:p w:rsidR="000C5FCD" w:rsidRPr="00704EC0" w:rsidRDefault="000C5FCD" w:rsidP="00ED13AE">
            <w:pPr>
              <w:spacing w:after="24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D13AE">
            <w:pPr>
              <w:spacing w:after="240"/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</w:tcPr>
          <w:p w:rsidR="000C5FCD" w:rsidRPr="00510A8C" w:rsidRDefault="000C5FCD" w:rsidP="00510A8C">
            <w:pPr>
              <w:spacing w:line="240" w:lineRule="exact"/>
              <w:rPr>
                <w:lang w:val="uk-UA"/>
              </w:rPr>
            </w:pPr>
            <w:r w:rsidRPr="00704EC0">
              <w:rPr>
                <w:lang w:val="uk-UA"/>
              </w:rPr>
              <w:t xml:space="preserve">Капітальний ремонт денного стаціонару </w:t>
            </w:r>
            <w:r>
              <w:rPr>
                <w:lang w:val="uk-UA"/>
              </w:rPr>
              <w:t>офтальмологічного</w:t>
            </w:r>
            <w:r w:rsidRPr="00704EC0">
              <w:rPr>
                <w:lang w:val="uk-UA"/>
              </w:rPr>
              <w:t xml:space="preserve"> профілю</w:t>
            </w:r>
            <w:r>
              <w:rPr>
                <w:lang w:val="uk-UA"/>
              </w:rPr>
              <w:t xml:space="preserve"> </w:t>
            </w:r>
            <w:r w:rsidRPr="00704EC0">
              <w:rPr>
                <w:lang w:val="uk-UA"/>
              </w:rPr>
              <w:t xml:space="preserve">м. Кременчук, </w:t>
            </w:r>
            <w:r>
              <w:rPr>
                <w:lang w:val="uk-UA"/>
              </w:rPr>
              <w:t xml:space="preserve"> </w:t>
            </w:r>
            <w:r w:rsidRPr="00704EC0">
              <w:rPr>
                <w:lang w:val="uk-UA"/>
              </w:rPr>
              <w:t>вул. Павлова,16</w:t>
            </w:r>
            <w:r>
              <w:rPr>
                <w:lang w:val="uk-UA"/>
              </w:rPr>
              <w:t xml:space="preserve"> </w:t>
            </w:r>
            <w:r w:rsidRPr="00B55C1E">
              <w:rPr>
                <w:lang w:val="uk-UA"/>
              </w:rPr>
              <w:t>(</w:t>
            </w:r>
            <w:r>
              <w:rPr>
                <w:lang w:val="uk-UA"/>
              </w:rPr>
              <w:t xml:space="preserve">площа 439,1кв.м) </w:t>
            </w:r>
          </w:p>
        </w:tc>
        <w:tc>
          <w:tcPr>
            <w:tcW w:w="315" w:type="pct"/>
          </w:tcPr>
          <w:p w:rsidR="000C5FCD" w:rsidRPr="00510A8C" w:rsidRDefault="000C5FCD" w:rsidP="002D6F9F">
            <w:pPr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39" w:type="pct"/>
          </w:tcPr>
          <w:p w:rsidR="000C5FCD" w:rsidRPr="00510A8C" w:rsidRDefault="000C5FCD" w:rsidP="00510A8C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2 500,0</w:t>
            </w:r>
          </w:p>
        </w:tc>
        <w:tc>
          <w:tcPr>
            <w:tcW w:w="386" w:type="pct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</w:tcPr>
          <w:p w:rsidR="000C5FCD" w:rsidRPr="00540752" w:rsidRDefault="000C5FCD" w:rsidP="00540752">
            <w:pPr>
              <w:spacing w:after="240"/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2 500,0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3C3F9F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Капітальний ремонт травматологічного відділення </w:t>
            </w:r>
            <w:r>
              <w:rPr>
                <w:lang w:val="uk-UA"/>
              </w:rPr>
              <w:t xml:space="preserve">з оснащенням </w:t>
            </w:r>
            <w:r w:rsidRPr="00704EC0">
              <w:rPr>
                <w:lang w:val="uk-UA"/>
              </w:rPr>
              <w:t>м. Кременчук, вул. Павлова,16</w:t>
            </w:r>
            <w:r>
              <w:rPr>
                <w:lang w:val="uk-UA"/>
              </w:rPr>
              <w:t xml:space="preserve"> (площа 577,4кв.м)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734,4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734,4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175C8A" w:rsidRDefault="000C5FCD" w:rsidP="00B40A91">
            <w:pPr>
              <w:rPr>
                <w:lang w:val="uk-UA"/>
              </w:rPr>
            </w:pPr>
            <w:r w:rsidRPr="00175C8A">
              <w:rPr>
                <w:lang w:val="uk-UA"/>
              </w:rPr>
              <w:t xml:space="preserve">Капітальний ремонт діагностичного блоку інфекційного відділення  </w:t>
            </w:r>
            <w:r>
              <w:rPr>
                <w:lang w:val="uk-UA"/>
              </w:rPr>
              <w:t xml:space="preserve">з оснащенням </w:t>
            </w:r>
            <w:r w:rsidRPr="00175C8A">
              <w:rPr>
                <w:lang w:val="uk-UA"/>
              </w:rPr>
              <w:t>м. Кременчук, вул. Павлова,16 (</w:t>
            </w:r>
            <w:r>
              <w:rPr>
                <w:lang w:val="uk-UA"/>
              </w:rPr>
              <w:t>площа</w:t>
            </w:r>
            <w:r w:rsidRPr="00175C8A">
              <w:rPr>
                <w:lang w:val="uk-UA"/>
              </w:rPr>
              <w:t>426,8кв.м 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8 200,0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8 200,0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175C8A" w:rsidRDefault="000C5FCD" w:rsidP="004A5FB3">
            <w:pPr>
              <w:rPr>
                <w:lang w:val="uk-UA"/>
              </w:rPr>
            </w:pPr>
            <w:r w:rsidRPr="00802BE3">
              <w:rPr>
                <w:lang w:val="uk-UA"/>
              </w:rPr>
              <w:t xml:space="preserve">Капітальний ремонт санвузлів Консультативно </w:t>
            </w:r>
            <w:r>
              <w:rPr>
                <w:lang w:val="uk-UA"/>
              </w:rPr>
              <w:t>-</w:t>
            </w:r>
            <w:r w:rsidRPr="00802BE3">
              <w:rPr>
                <w:lang w:val="uk-UA"/>
              </w:rPr>
              <w:t>діагностичного центру  м. Кременч</w:t>
            </w:r>
            <w:r>
              <w:rPr>
                <w:lang w:val="uk-UA"/>
              </w:rPr>
              <w:t>ук,  в</w:t>
            </w:r>
            <w:r w:rsidRPr="00802BE3">
              <w:rPr>
                <w:lang w:val="uk-UA"/>
              </w:rPr>
              <w:t>ул. Павлова</w:t>
            </w:r>
            <w:r>
              <w:rPr>
                <w:lang w:val="uk-UA"/>
              </w:rPr>
              <w:t>, 16   з І-го по ІІІ-й поверх   (34 кв.м)</w:t>
            </w:r>
          </w:p>
        </w:tc>
        <w:tc>
          <w:tcPr>
            <w:tcW w:w="315" w:type="pct"/>
            <w:vAlign w:val="center"/>
          </w:tcPr>
          <w:p w:rsidR="000C5FCD" w:rsidRDefault="000C5FCD" w:rsidP="002D6F9F">
            <w:pPr>
              <w:jc w:val="center"/>
              <w:rPr>
                <w:lang w:val="uk-UA"/>
              </w:rPr>
            </w:pPr>
            <w:r w:rsidRPr="001F6FDA">
              <w:rPr>
                <w:lang w:val="uk-UA"/>
              </w:rPr>
              <w:t>202</w:t>
            </w:r>
            <w:r>
              <w:rPr>
                <w:lang w:val="uk-UA"/>
              </w:rPr>
              <w:t>1</w:t>
            </w:r>
            <w:r w:rsidRPr="001F6FDA">
              <w:rPr>
                <w:lang w:val="uk-UA"/>
              </w:rPr>
              <w:t>р.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721,3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721,3</w:t>
            </w:r>
          </w:p>
        </w:tc>
        <w:tc>
          <w:tcPr>
            <w:tcW w:w="423" w:type="pct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1D39D6" w:rsidRDefault="000C5FCD" w:rsidP="0097308A">
            <w:pPr>
              <w:rPr>
                <w:color w:val="FF0000"/>
                <w:lang w:val="uk-UA"/>
              </w:rPr>
            </w:pPr>
            <w:r w:rsidRPr="00802BE3">
              <w:rPr>
                <w:lang w:val="uk-UA"/>
              </w:rPr>
              <w:t xml:space="preserve">Капітальний ремонт  центрального входу </w:t>
            </w:r>
            <w:r>
              <w:rPr>
                <w:lang w:val="uk-UA"/>
              </w:rPr>
              <w:t xml:space="preserve">з облаштуванням пандусу </w:t>
            </w:r>
            <w:r w:rsidRPr="00802BE3">
              <w:rPr>
                <w:lang w:val="uk-UA"/>
              </w:rPr>
              <w:t xml:space="preserve">консультативно- діагностичного центру </w:t>
            </w:r>
            <w:r>
              <w:rPr>
                <w:lang w:val="uk-UA"/>
              </w:rPr>
              <w:t>м</w:t>
            </w:r>
            <w:r w:rsidRPr="00802BE3">
              <w:rPr>
                <w:lang w:val="uk-UA"/>
              </w:rPr>
              <w:t>. Кременчук, вул. Павлова,16</w:t>
            </w:r>
          </w:p>
        </w:tc>
        <w:tc>
          <w:tcPr>
            <w:tcW w:w="315" w:type="pct"/>
            <w:vAlign w:val="center"/>
          </w:tcPr>
          <w:p w:rsidR="000C5FCD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2022р.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600,0</w:t>
            </w: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600,0</w:t>
            </w: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Default="000C5FCD" w:rsidP="00771288">
            <w:pPr>
              <w:rPr>
                <w:color w:val="FF0000"/>
                <w:lang w:val="uk-UA"/>
              </w:rPr>
            </w:pPr>
            <w:r w:rsidRPr="00802BE3">
              <w:rPr>
                <w:lang w:val="uk-UA"/>
              </w:rPr>
              <w:t>Заміна дверей в електрощитової 7 шт</w:t>
            </w:r>
            <w:r>
              <w:rPr>
                <w:lang w:val="uk-UA"/>
              </w:rPr>
              <w:t>.</w:t>
            </w:r>
            <w:r w:rsidRPr="00802BE3">
              <w:rPr>
                <w:lang w:val="uk-UA"/>
              </w:rPr>
              <w:t xml:space="preserve"> 2 люки в інфекційному від</w:t>
            </w:r>
            <w:r>
              <w:rPr>
                <w:lang w:val="uk-UA"/>
              </w:rPr>
              <w:t>діленні</w:t>
            </w:r>
          </w:p>
        </w:tc>
        <w:tc>
          <w:tcPr>
            <w:tcW w:w="315" w:type="pct"/>
            <w:vAlign w:val="center"/>
          </w:tcPr>
          <w:p w:rsidR="000C5FCD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294E01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90,0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90,0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Default="000C5FCD" w:rsidP="007B1A21">
            <w:pPr>
              <w:rPr>
                <w:color w:val="FF0000"/>
                <w:lang w:val="uk-UA"/>
              </w:rPr>
            </w:pPr>
            <w:r w:rsidRPr="00802BE3">
              <w:rPr>
                <w:lang w:val="uk-UA"/>
              </w:rPr>
              <w:t>Капітальний ремонт асфальтного покриття на території лікарні до інфекційного відділення          м. Кременчук, вул. Павлова,16</w:t>
            </w:r>
            <w:r>
              <w:rPr>
                <w:lang w:val="uk-UA"/>
              </w:rPr>
              <w:t xml:space="preserve"> (700 кв.м)</w:t>
            </w:r>
          </w:p>
        </w:tc>
        <w:tc>
          <w:tcPr>
            <w:tcW w:w="315" w:type="pct"/>
            <w:vAlign w:val="center"/>
          </w:tcPr>
          <w:p w:rsidR="000C5FCD" w:rsidRDefault="000C5FCD" w:rsidP="002905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294E01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420,0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420,0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</w:tr>
      <w:tr w:rsidR="000C5FCD" w:rsidRPr="00802BE3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E95FAF">
            <w:pPr>
              <w:rPr>
                <w:lang w:val="uk-UA"/>
              </w:rPr>
            </w:pPr>
            <w:r w:rsidRPr="00704EC0">
              <w:rPr>
                <w:lang w:val="uk-UA"/>
              </w:rPr>
              <w:t>Капітальн</w:t>
            </w:r>
            <w:r>
              <w:rPr>
                <w:lang w:val="uk-UA"/>
              </w:rPr>
              <w:t>ий</w:t>
            </w:r>
            <w:r w:rsidRPr="00704EC0">
              <w:rPr>
                <w:lang w:val="uk-UA"/>
              </w:rPr>
              <w:t xml:space="preserve"> ремонт педіатричного відділення старшого віку</w:t>
            </w:r>
            <w:r w:rsidRPr="00704EC0">
              <w:t xml:space="preserve"> </w:t>
            </w:r>
            <w:r>
              <w:rPr>
                <w:lang w:val="uk-UA"/>
              </w:rPr>
              <w:t xml:space="preserve">з оснащенням </w:t>
            </w:r>
            <w:r w:rsidRPr="00704EC0">
              <w:rPr>
                <w:lang w:val="uk-UA"/>
              </w:rPr>
              <w:t>м. Кременчук, вул. Павлова,16</w:t>
            </w:r>
            <w:r>
              <w:rPr>
                <w:lang w:val="uk-UA"/>
              </w:rPr>
              <w:t xml:space="preserve"> (площа 549,8кв.м)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2023р.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10 000,0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10 000,0</w:t>
            </w:r>
          </w:p>
        </w:tc>
      </w:tr>
      <w:tr w:rsidR="000C5FCD" w:rsidRPr="00802BE3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811409" w:rsidRDefault="000C5FCD" w:rsidP="00136258">
            <w:pPr>
              <w:rPr>
                <w:lang w:val="uk-UA"/>
              </w:rPr>
            </w:pPr>
            <w:r w:rsidRPr="00704EC0">
              <w:rPr>
                <w:lang w:val="uk-UA"/>
              </w:rPr>
              <w:t>Капітальн</w:t>
            </w:r>
            <w:r>
              <w:rPr>
                <w:lang w:val="uk-UA"/>
              </w:rPr>
              <w:t>ий</w:t>
            </w:r>
            <w:r w:rsidRPr="00704EC0">
              <w:rPr>
                <w:lang w:val="uk-UA"/>
              </w:rPr>
              <w:t xml:space="preserve"> ремонт педіатричного відділення старшого віку</w:t>
            </w:r>
            <w:r w:rsidRPr="00704EC0">
              <w:t xml:space="preserve"> </w:t>
            </w:r>
            <w:r>
              <w:rPr>
                <w:lang w:val="uk-UA"/>
              </w:rPr>
              <w:t xml:space="preserve">з оснащенням </w:t>
            </w:r>
            <w:r w:rsidRPr="00704EC0">
              <w:rPr>
                <w:lang w:val="uk-UA"/>
              </w:rPr>
              <w:t>м. Кременчук, вул. Павлова,16</w:t>
            </w:r>
            <w:r w:rsidRPr="00811409">
              <w:rPr>
                <w:lang w:val="uk-UA"/>
              </w:rPr>
              <w:t xml:space="preserve"> (площа 592,6кв.м)</w:t>
            </w:r>
          </w:p>
        </w:tc>
        <w:tc>
          <w:tcPr>
            <w:tcW w:w="315" w:type="pct"/>
            <w:vAlign w:val="center"/>
          </w:tcPr>
          <w:p w:rsidR="000C5FCD" w:rsidRPr="00811409" w:rsidRDefault="000C5FCD" w:rsidP="00811409">
            <w:pPr>
              <w:jc w:val="center"/>
              <w:rPr>
                <w:lang w:val="uk-UA"/>
              </w:rPr>
            </w:pPr>
            <w:r w:rsidRPr="00811409">
              <w:rPr>
                <w:lang w:val="uk-UA"/>
              </w:rPr>
              <w:t>2023р.</w:t>
            </w:r>
          </w:p>
        </w:tc>
        <w:tc>
          <w:tcPr>
            <w:tcW w:w="539" w:type="pct"/>
            <w:vAlign w:val="center"/>
          </w:tcPr>
          <w:p w:rsidR="000C5FCD" w:rsidRPr="00811409" w:rsidRDefault="000C5FCD" w:rsidP="00E6040F">
            <w:pPr>
              <w:rPr>
                <w:lang w:val="uk-UA"/>
              </w:rPr>
            </w:pPr>
            <w:r w:rsidRPr="00811409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2 560,0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2 560,0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136258">
            <w:pPr>
              <w:rPr>
                <w:lang w:val="uk-UA"/>
              </w:rPr>
            </w:pPr>
            <w:r w:rsidRPr="00175C8A">
              <w:rPr>
                <w:lang w:val="uk-UA"/>
              </w:rPr>
              <w:t xml:space="preserve">Капітальний ремонт інфекційного відділення  </w:t>
            </w:r>
            <w:r>
              <w:rPr>
                <w:lang w:val="uk-UA"/>
              </w:rPr>
              <w:t xml:space="preserve">       </w:t>
            </w:r>
            <w:r w:rsidRPr="00175C8A">
              <w:rPr>
                <w:lang w:val="uk-UA"/>
              </w:rPr>
              <w:t xml:space="preserve"> м. Кременчук, вул. Павлова,16 (</w:t>
            </w:r>
            <w:r>
              <w:rPr>
                <w:lang w:val="uk-UA"/>
              </w:rPr>
              <w:t xml:space="preserve">площа </w:t>
            </w:r>
            <w:r w:rsidRPr="00175C8A">
              <w:rPr>
                <w:lang w:val="uk-UA"/>
              </w:rPr>
              <w:t>921,7кв.м)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19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940,0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19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940,0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175C8A" w:rsidRDefault="000C5FCD" w:rsidP="0012499E">
            <w:pPr>
              <w:rPr>
                <w:lang w:val="uk-UA"/>
              </w:rPr>
            </w:pPr>
            <w:r>
              <w:rPr>
                <w:lang w:val="uk-UA"/>
              </w:rPr>
              <w:t>Проведення реконструкції у басейні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2022р.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294E01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2 000,0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2 000,0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Default="000C5FCD" w:rsidP="00992DFE">
            <w:pPr>
              <w:rPr>
                <w:lang w:val="uk-UA"/>
              </w:rPr>
            </w:pPr>
            <w:r>
              <w:rPr>
                <w:lang w:val="uk-UA"/>
              </w:rPr>
              <w:t>Придбання сучасного апарату візуалізатора вен</w:t>
            </w:r>
          </w:p>
        </w:tc>
        <w:tc>
          <w:tcPr>
            <w:tcW w:w="315" w:type="pct"/>
            <w:vAlign w:val="center"/>
          </w:tcPr>
          <w:p w:rsidR="000C5FCD" w:rsidRDefault="000C5FCD" w:rsidP="00A340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2021р.</w:t>
            </w:r>
          </w:p>
        </w:tc>
        <w:tc>
          <w:tcPr>
            <w:tcW w:w="539" w:type="pct"/>
            <w:vAlign w:val="center"/>
          </w:tcPr>
          <w:p w:rsidR="000C5FCD" w:rsidRDefault="000C5FCD" w:rsidP="00E6040F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250,0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250,0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Default="000C5FCD" w:rsidP="0012499E">
            <w:pPr>
              <w:rPr>
                <w:lang w:val="uk-UA"/>
              </w:rPr>
            </w:pPr>
            <w:r>
              <w:rPr>
                <w:lang w:val="uk-UA"/>
              </w:rPr>
              <w:t xml:space="preserve">Придбання бронхоскопу дихального операційного жорсткого </w:t>
            </w:r>
          </w:p>
        </w:tc>
        <w:tc>
          <w:tcPr>
            <w:tcW w:w="315" w:type="pct"/>
            <w:vAlign w:val="center"/>
          </w:tcPr>
          <w:p w:rsidR="000C5FCD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</w:t>
            </w:r>
          </w:p>
        </w:tc>
        <w:tc>
          <w:tcPr>
            <w:tcW w:w="539" w:type="pct"/>
            <w:vAlign w:val="center"/>
          </w:tcPr>
          <w:p w:rsidR="000C5FCD" w:rsidRDefault="000C5FCD" w:rsidP="00E6040F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2 000,0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2 000,0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Default="000C5FCD" w:rsidP="00992DFE">
            <w:pPr>
              <w:rPr>
                <w:lang w:val="uk-UA"/>
              </w:rPr>
            </w:pPr>
            <w:r>
              <w:rPr>
                <w:lang w:val="uk-UA"/>
              </w:rPr>
              <w:t xml:space="preserve">Придбання сучасного пересувного рентгенологічного апарату </w:t>
            </w:r>
          </w:p>
        </w:tc>
        <w:tc>
          <w:tcPr>
            <w:tcW w:w="315" w:type="pct"/>
            <w:vAlign w:val="center"/>
          </w:tcPr>
          <w:p w:rsidR="000C5FCD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</w:t>
            </w:r>
          </w:p>
        </w:tc>
        <w:tc>
          <w:tcPr>
            <w:tcW w:w="539" w:type="pct"/>
            <w:vAlign w:val="center"/>
          </w:tcPr>
          <w:p w:rsidR="000C5FCD" w:rsidRDefault="000C5FCD" w:rsidP="00E6040F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</w:pPr>
            <w:r w:rsidRPr="00540752">
              <w:rPr>
                <w:lang w:val="uk-UA"/>
              </w:rPr>
              <w:t>1 650,0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1650,0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06461B">
            <w:pPr>
              <w:rPr>
                <w:lang w:val="uk-UA"/>
              </w:rPr>
            </w:pPr>
            <w:r w:rsidRPr="00704EC0">
              <w:rPr>
                <w:lang w:val="uk-UA"/>
              </w:rPr>
              <w:t>Придбання сучасної цифрової рентгенологічної установки</w:t>
            </w:r>
            <w:r>
              <w:rPr>
                <w:lang w:val="uk-UA"/>
              </w:rPr>
              <w:t xml:space="preserve"> (2шт)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</w:t>
            </w:r>
          </w:p>
        </w:tc>
        <w:tc>
          <w:tcPr>
            <w:tcW w:w="539" w:type="pct"/>
            <w:vAlign w:val="center"/>
          </w:tcPr>
          <w:p w:rsidR="000C5FCD" w:rsidRPr="003872A1" w:rsidRDefault="000C5FCD" w:rsidP="00E6040F">
            <w:pPr>
              <w:rPr>
                <w:lang w:val="uk-UA"/>
              </w:rPr>
            </w:pPr>
            <w:r w:rsidRPr="003872A1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3500,00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3 500,0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rPr>
          <w:trHeight w:val="659"/>
        </w:trPr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542967" w:rsidRDefault="000C5FCD" w:rsidP="00B40A91">
            <w:pPr>
              <w:rPr>
                <w:lang w:val="uk-UA"/>
              </w:rPr>
            </w:pPr>
            <w:r w:rsidRPr="00704EC0">
              <w:rPr>
                <w:lang w:val="uk-UA"/>
              </w:rPr>
              <w:t>Придбання нових ЕКГ –апаратів для новонароджених та дітей</w:t>
            </w:r>
            <w:r>
              <w:rPr>
                <w:lang w:val="uk-UA"/>
              </w:rPr>
              <w:t xml:space="preserve"> старшого віку 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150,0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150,0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9149C8" w:rsidRDefault="000C5FCD" w:rsidP="00B40A91">
            <w:pPr>
              <w:rPr>
                <w:lang w:val="uk-UA"/>
              </w:rPr>
            </w:pPr>
            <w:r>
              <w:rPr>
                <w:lang w:val="uk-UA"/>
              </w:rPr>
              <w:t xml:space="preserve">Придбання нових ЕКГ -апаратів для новонароджених та дітей старшого віку  для Консультативно-діагностичного центру </w:t>
            </w:r>
          </w:p>
        </w:tc>
        <w:tc>
          <w:tcPr>
            <w:tcW w:w="315" w:type="pct"/>
            <w:vAlign w:val="center"/>
          </w:tcPr>
          <w:p w:rsidR="000C5FCD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2023р</w:t>
            </w:r>
          </w:p>
        </w:tc>
        <w:tc>
          <w:tcPr>
            <w:tcW w:w="539" w:type="pct"/>
            <w:vAlign w:val="center"/>
          </w:tcPr>
          <w:p w:rsidR="000C5FCD" w:rsidRDefault="000C5FCD" w:rsidP="00E6040F">
            <w:pPr>
              <w:rPr>
                <w:lang w:val="uk-UA"/>
              </w:rPr>
            </w:pPr>
            <w:r>
              <w:rPr>
                <w:lang w:val="uk-UA"/>
              </w:rPr>
              <w:t xml:space="preserve">Бюджетні </w:t>
            </w:r>
          </w:p>
          <w:p w:rsidR="000C5FCD" w:rsidRPr="00B47503" w:rsidRDefault="000C5FCD" w:rsidP="00E6040F">
            <w:pPr>
              <w:rPr>
                <w:lang w:val="uk-UA"/>
              </w:rPr>
            </w:pPr>
            <w:r>
              <w:rPr>
                <w:lang w:val="uk-UA"/>
              </w:rPr>
              <w:t>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136,0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136,0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B40A91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Придбання санітарного транспорту </w:t>
            </w:r>
            <w:r>
              <w:rPr>
                <w:lang w:val="uk-UA"/>
              </w:rPr>
              <w:t xml:space="preserve"> (2 автомобіля)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2021-2023р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900,0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500,0</w:t>
            </w:r>
          </w:p>
        </w:tc>
      </w:tr>
      <w:tr w:rsidR="000C5FCD" w:rsidRPr="00565E4A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3B6C9C">
            <w:pPr>
              <w:rPr>
                <w:lang w:val="uk-UA"/>
              </w:rPr>
            </w:pPr>
            <w:r>
              <w:rPr>
                <w:lang w:val="uk-UA"/>
              </w:rPr>
              <w:t>Холодильники (5 шт.)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2D6F9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354C28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45,0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45,0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6652BC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Default="000C5FCD" w:rsidP="00B40A91">
            <w:pPr>
              <w:rPr>
                <w:lang w:val="uk-UA"/>
              </w:rPr>
            </w:pPr>
            <w:r w:rsidRPr="003B6C9C">
              <w:rPr>
                <w:lang w:val="uk-UA"/>
              </w:rPr>
              <w:t>Придбання сучасного УЗД – апарату разом з датчиком для головного мозку, органів черевної порожнини, щитовидної залози і інші новонародженим</w:t>
            </w:r>
          </w:p>
        </w:tc>
        <w:tc>
          <w:tcPr>
            <w:tcW w:w="315" w:type="pct"/>
            <w:vAlign w:val="center"/>
          </w:tcPr>
          <w:p w:rsidR="000C5FCD" w:rsidRDefault="000C5FCD" w:rsidP="00811409">
            <w:pPr>
              <w:jc w:val="center"/>
              <w:rPr>
                <w:lang w:val="uk-UA"/>
              </w:rPr>
            </w:pPr>
            <w:r w:rsidRPr="003B6C9C">
              <w:rPr>
                <w:lang w:val="uk-UA"/>
              </w:rPr>
              <w:t>202</w:t>
            </w:r>
            <w:r>
              <w:rPr>
                <w:lang w:val="uk-UA"/>
              </w:rPr>
              <w:t>3</w:t>
            </w:r>
            <w:r w:rsidRPr="003B6C9C">
              <w:rPr>
                <w:lang w:val="uk-UA"/>
              </w:rPr>
              <w:t>р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3B6C9C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3 200,0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3 200,0</w:t>
            </w:r>
          </w:p>
        </w:tc>
      </w:tr>
      <w:tr w:rsidR="000C5FCD" w:rsidRPr="006652BC">
        <w:trPr>
          <w:trHeight w:val="693"/>
        </w:trPr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</w:tcPr>
          <w:p w:rsidR="000C5FCD" w:rsidRPr="005E4788" w:rsidRDefault="000C5FCD" w:rsidP="005E4788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Придбання обладнання пральні: пральні </w:t>
            </w:r>
            <w:r>
              <w:rPr>
                <w:lang w:val="uk-UA"/>
              </w:rPr>
              <w:t>машинки</w:t>
            </w:r>
            <w:r w:rsidRPr="00704EC0">
              <w:rPr>
                <w:lang w:val="uk-UA"/>
              </w:rPr>
              <w:t>, г</w:t>
            </w:r>
            <w:r>
              <w:rPr>
                <w:lang w:val="uk-UA"/>
              </w:rPr>
              <w:t>ладильні котки</w:t>
            </w:r>
          </w:p>
        </w:tc>
        <w:tc>
          <w:tcPr>
            <w:tcW w:w="315" w:type="pct"/>
          </w:tcPr>
          <w:p w:rsidR="000C5FCD" w:rsidRPr="00704EC0" w:rsidRDefault="000C5FCD" w:rsidP="008114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2021- 2023р</w:t>
            </w:r>
          </w:p>
        </w:tc>
        <w:tc>
          <w:tcPr>
            <w:tcW w:w="539" w:type="pct"/>
          </w:tcPr>
          <w:p w:rsidR="000C5FCD" w:rsidRPr="00B47503" w:rsidRDefault="000C5FCD" w:rsidP="005E4788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930,0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650,0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780,0</w:t>
            </w:r>
          </w:p>
        </w:tc>
      </w:tr>
      <w:tr w:rsidR="000C5FCD" w:rsidRPr="009149C8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704EC0" w:rsidRDefault="000C5FCD" w:rsidP="00B40A91">
            <w:pPr>
              <w:rPr>
                <w:lang w:val="uk-UA"/>
              </w:rPr>
            </w:pPr>
            <w:r w:rsidRPr="00704EC0">
              <w:rPr>
                <w:lang w:val="uk-UA"/>
              </w:rPr>
              <w:t xml:space="preserve">Придбання ЕЕГ-апарату та шапочки для дітей раннього віку </w:t>
            </w:r>
          </w:p>
        </w:tc>
        <w:tc>
          <w:tcPr>
            <w:tcW w:w="315" w:type="pct"/>
            <w:vAlign w:val="center"/>
          </w:tcPr>
          <w:p w:rsidR="000C5FCD" w:rsidRPr="00704EC0" w:rsidRDefault="000C5FCD" w:rsidP="008114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2021р</w:t>
            </w:r>
          </w:p>
        </w:tc>
        <w:tc>
          <w:tcPr>
            <w:tcW w:w="539" w:type="pct"/>
            <w:vAlign w:val="center"/>
          </w:tcPr>
          <w:p w:rsidR="000C5FCD" w:rsidRPr="00B47503" w:rsidRDefault="000C5FCD" w:rsidP="00E6040F">
            <w:pPr>
              <w:rPr>
                <w:lang w:val="uk-UA"/>
              </w:rPr>
            </w:pPr>
            <w:r w:rsidRPr="00B47503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D85397">
        <w:tc>
          <w:tcPr>
            <w:tcW w:w="159" w:type="pct"/>
            <w:vMerge w:val="restar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 w:val="restart"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3A67F6" w:rsidRDefault="000C5FCD" w:rsidP="00B40A91">
            <w:pPr>
              <w:rPr>
                <w:lang w:val="uk-UA"/>
              </w:rPr>
            </w:pPr>
            <w:r w:rsidRPr="003A67F6">
              <w:rPr>
                <w:lang w:val="uk-UA"/>
              </w:rPr>
              <w:t xml:space="preserve">Придбання сучасної стоматологічної установки з верхньою подачею інструментів і крісла пацієнта (для своєчасної діагностики та надання стоматологічної допомоги дітям які знаходяться на стаціонарному лікуванні в дитячій лікарні  та надання невідкладної допомоги в нічний час, вихідні та святкові дні)    </w:t>
            </w:r>
          </w:p>
        </w:tc>
        <w:tc>
          <w:tcPr>
            <w:tcW w:w="315" w:type="pct"/>
            <w:vAlign w:val="center"/>
          </w:tcPr>
          <w:p w:rsidR="000C5FCD" w:rsidRPr="003A67F6" w:rsidRDefault="000C5FCD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2021р</w:t>
            </w:r>
          </w:p>
        </w:tc>
        <w:tc>
          <w:tcPr>
            <w:tcW w:w="539" w:type="pct"/>
            <w:vAlign w:val="center"/>
          </w:tcPr>
          <w:p w:rsidR="000C5FCD" w:rsidRPr="003A67F6" w:rsidRDefault="000C5FCD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196,0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196,0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D85397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Merge w:val="restart"/>
            <w:vAlign w:val="center"/>
          </w:tcPr>
          <w:p w:rsidR="000C5FCD" w:rsidRPr="003A67F6" w:rsidRDefault="000C5FCD" w:rsidP="00EF7CC2">
            <w:pPr>
              <w:rPr>
                <w:lang w:val="uk-UA"/>
              </w:rPr>
            </w:pPr>
            <w:r w:rsidRPr="003A67F6">
              <w:rPr>
                <w:lang w:val="uk-UA"/>
              </w:rPr>
              <w:t xml:space="preserve">Персональні комп’ютери в зборі </w:t>
            </w:r>
          </w:p>
        </w:tc>
        <w:tc>
          <w:tcPr>
            <w:tcW w:w="315" w:type="pct"/>
            <w:vMerge w:val="restart"/>
            <w:vAlign w:val="center"/>
          </w:tcPr>
          <w:p w:rsidR="000C5FCD" w:rsidRPr="003A67F6" w:rsidRDefault="000C5FCD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2021р 2023р</w:t>
            </w:r>
          </w:p>
        </w:tc>
        <w:tc>
          <w:tcPr>
            <w:tcW w:w="539" w:type="pct"/>
            <w:vAlign w:val="center"/>
          </w:tcPr>
          <w:p w:rsidR="000C5FCD" w:rsidRPr="003A67F6" w:rsidRDefault="000C5FCD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</w:t>
            </w:r>
            <w:r>
              <w:rPr>
                <w:lang w:val="uk-UA"/>
              </w:rPr>
              <w:t xml:space="preserve"> </w:t>
            </w:r>
            <w:r w:rsidRPr="00540752">
              <w:rPr>
                <w:lang w:val="uk-UA"/>
              </w:rPr>
              <w:t>270,0</w:t>
            </w: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470,0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450,0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350,0</w:t>
            </w:r>
          </w:p>
        </w:tc>
      </w:tr>
      <w:tr w:rsidR="000C5FCD" w:rsidRPr="00D85397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Merge/>
            <w:vAlign w:val="center"/>
          </w:tcPr>
          <w:p w:rsidR="000C5FCD" w:rsidRPr="003A67F6" w:rsidRDefault="000C5FCD" w:rsidP="00EF7CC2">
            <w:pPr>
              <w:rPr>
                <w:lang w:val="uk-UA"/>
              </w:rPr>
            </w:pPr>
          </w:p>
        </w:tc>
        <w:tc>
          <w:tcPr>
            <w:tcW w:w="315" w:type="pct"/>
            <w:vMerge/>
            <w:vAlign w:val="center"/>
          </w:tcPr>
          <w:p w:rsidR="000C5FCD" w:rsidRPr="003A67F6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3A67F6" w:rsidRDefault="000C5FCD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Власні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950,0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350,0</w:t>
            </w:r>
          </w:p>
        </w:tc>
      </w:tr>
      <w:tr w:rsidR="000C5FCD" w:rsidRPr="00D85397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3A67F6" w:rsidRDefault="000C5FCD" w:rsidP="00EF7CC2">
            <w:pPr>
              <w:rPr>
                <w:lang w:val="uk-UA"/>
              </w:rPr>
            </w:pPr>
            <w:r w:rsidRPr="003A67F6">
              <w:rPr>
                <w:lang w:val="uk-UA"/>
              </w:rPr>
              <w:t>Придбання пересувного дизельного генератора</w:t>
            </w:r>
          </w:p>
        </w:tc>
        <w:tc>
          <w:tcPr>
            <w:tcW w:w="315" w:type="pct"/>
            <w:vAlign w:val="center"/>
          </w:tcPr>
          <w:p w:rsidR="000C5FCD" w:rsidRPr="003A67F6" w:rsidRDefault="000C5FCD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2023р</w:t>
            </w:r>
          </w:p>
        </w:tc>
        <w:tc>
          <w:tcPr>
            <w:tcW w:w="539" w:type="pct"/>
            <w:vAlign w:val="center"/>
          </w:tcPr>
          <w:p w:rsidR="000C5FCD" w:rsidRPr="003A67F6" w:rsidRDefault="000C5FCD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260,0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260,00</w:t>
            </w:r>
          </w:p>
        </w:tc>
      </w:tr>
      <w:tr w:rsidR="000C5FCD" w:rsidRPr="00D85397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Merge w:val="restart"/>
            <w:vAlign w:val="center"/>
          </w:tcPr>
          <w:p w:rsidR="000C5FCD" w:rsidRPr="003A67F6" w:rsidRDefault="000C5FCD" w:rsidP="00EF7CC2">
            <w:pPr>
              <w:rPr>
                <w:lang w:val="uk-UA"/>
              </w:rPr>
            </w:pPr>
            <w:r w:rsidRPr="003A67F6">
              <w:rPr>
                <w:lang w:val="uk-UA"/>
              </w:rPr>
              <w:t>Придбання прибиральних станцій для придбання та дезінфекції відділень</w:t>
            </w:r>
          </w:p>
        </w:tc>
        <w:tc>
          <w:tcPr>
            <w:tcW w:w="315" w:type="pct"/>
            <w:vMerge w:val="restart"/>
            <w:vAlign w:val="center"/>
          </w:tcPr>
          <w:p w:rsidR="000C5FCD" w:rsidRPr="003A67F6" w:rsidRDefault="000C5FCD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2021-2023р</w:t>
            </w:r>
          </w:p>
        </w:tc>
        <w:tc>
          <w:tcPr>
            <w:tcW w:w="539" w:type="pct"/>
            <w:vAlign w:val="center"/>
          </w:tcPr>
          <w:p w:rsidR="000C5FCD" w:rsidRPr="003A67F6" w:rsidRDefault="000C5FCD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</w:tc>
      </w:tr>
      <w:tr w:rsidR="000C5FCD" w:rsidRPr="00D85397"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Merge/>
            <w:vAlign w:val="center"/>
          </w:tcPr>
          <w:p w:rsidR="000C5FCD" w:rsidRPr="003A67F6" w:rsidRDefault="000C5FCD" w:rsidP="00EF7CC2">
            <w:pPr>
              <w:rPr>
                <w:lang w:val="uk-UA"/>
              </w:rPr>
            </w:pPr>
          </w:p>
        </w:tc>
        <w:tc>
          <w:tcPr>
            <w:tcW w:w="315" w:type="pct"/>
            <w:vMerge/>
            <w:vAlign w:val="center"/>
          </w:tcPr>
          <w:p w:rsidR="000C5FCD" w:rsidRPr="003A67F6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3A67F6" w:rsidRDefault="000C5FCD" w:rsidP="00E6040F">
            <w:pPr>
              <w:rPr>
                <w:lang w:val="uk-UA"/>
              </w:rPr>
            </w:pPr>
            <w:r w:rsidRPr="003A67F6">
              <w:rPr>
                <w:lang w:val="uk-UA"/>
              </w:rPr>
              <w:t>Власні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500,0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100,0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200,0</w:t>
            </w:r>
          </w:p>
        </w:tc>
      </w:tr>
      <w:tr w:rsidR="000C5FCD" w:rsidRPr="00D85397">
        <w:trPr>
          <w:trHeight w:val="714"/>
        </w:trPr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3A67F6" w:rsidRDefault="000C5FCD" w:rsidP="00AB6AB8">
            <w:pPr>
              <w:rPr>
                <w:lang w:val="uk-UA"/>
              </w:rPr>
            </w:pPr>
            <w:r w:rsidRPr="003A67F6">
              <w:rPr>
                <w:lang w:val="uk-UA"/>
              </w:rPr>
              <w:t>Кондиціонери для рентгенологічного кабінету    (2 шт.)</w:t>
            </w:r>
          </w:p>
        </w:tc>
        <w:tc>
          <w:tcPr>
            <w:tcW w:w="315" w:type="pct"/>
            <w:vAlign w:val="center"/>
          </w:tcPr>
          <w:p w:rsidR="000C5FCD" w:rsidRPr="003A67F6" w:rsidRDefault="000C5FCD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2021р.</w:t>
            </w:r>
          </w:p>
        </w:tc>
        <w:tc>
          <w:tcPr>
            <w:tcW w:w="539" w:type="pct"/>
            <w:vAlign w:val="center"/>
          </w:tcPr>
          <w:p w:rsidR="000C5FCD" w:rsidRPr="003A67F6" w:rsidRDefault="000C5FCD" w:rsidP="00AB6AB8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30,0</w:t>
            </w:r>
          </w:p>
        </w:tc>
        <w:tc>
          <w:tcPr>
            <w:tcW w:w="386" w:type="pct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</w:p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0</w:t>
            </w:r>
          </w:p>
        </w:tc>
      </w:tr>
      <w:tr w:rsidR="000C5FCD" w:rsidRPr="00D85397">
        <w:trPr>
          <w:trHeight w:val="714"/>
        </w:trPr>
        <w:tc>
          <w:tcPr>
            <w:tcW w:w="159" w:type="pct"/>
            <w:vMerge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Merge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3A67F6" w:rsidRDefault="000C5FCD" w:rsidP="003A67F6">
            <w:pPr>
              <w:rPr>
                <w:lang w:val="uk-UA"/>
              </w:rPr>
            </w:pPr>
            <w:r w:rsidRPr="003A67F6">
              <w:rPr>
                <w:lang w:val="uk-UA"/>
              </w:rPr>
              <w:t>Капітальний ремонт з заміною силових плат і блоків</w:t>
            </w:r>
            <w:r>
              <w:rPr>
                <w:lang w:val="uk-UA"/>
              </w:rPr>
              <w:t>,</w:t>
            </w:r>
            <w:r w:rsidRPr="003A67F6">
              <w:rPr>
                <w:lang w:val="uk-UA"/>
              </w:rPr>
              <w:t xml:space="preserve"> а також діагностика  рентгенівської діагностичної  системи PRIMAX RIVIERA  </w:t>
            </w:r>
          </w:p>
        </w:tc>
        <w:tc>
          <w:tcPr>
            <w:tcW w:w="315" w:type="pct"/>
            <w:vAlign w:val="center"/>
          </w:tcPr>
          <w:p w:rsidR="000C5FCD" w:rsidRPr="003A67F6" w:rsidRDefault="000C5FCD" w:rsidP="00811409">
            <w:pPr>
              <w:jc w:val="center"/>
              <w:rPr>
                <w:lang w:val="uk-UA"/>
              </w:rPr>
            </w:pPr>
            <w:r w:rsidRPr="003A67F6">
              <w:rPr>
                <w:lang w:val="uk-UA"/>
              </w:rPr>
              <w:t>2021р</w:t>
            </w:r>
            <w:r>
              <w:rPr>
                <w:lang w:val="uk-UA"/>
              </w:rPr>
              <w:t>, 2023р</w:t>
            </w:r>
          </w:p>
        </w:tc>
        <w:tc>
          <w:tcPr>
            <w:tcW w:w="539" w:type="pct"/>
            <w:vAlign w:val="center"/>
          </w:tcPr>
          <w:p w:rsidR="000C5FCD" w:rsidRPr="003A67F6" w:rsidRDefault="000C5FCD" w:rsidP="00AB6AB8">
            <w:pPr>
              <w:rPr>
                <w:lang w:val="uk-UA"/>
              </w:rPr>
            </w:pPr>
            <w:r w:rsidRPr="003A67F6"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956,7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 w:rsidRPr="00540752">
              <w:rPr>
                <w:lang w:val="uk-UA"/>
              </w:rPr>
              <w:t>356, 7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60</w:t>
            </w:r>
            <w:r w:rsidRPr="00540752">
              <w:rPr>
                <w:lang w:val="uk-UA"/>
              </w:rPr>
              <w:t>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375A4B" w:rsidRDefault="000C5FCD" w:rsidP="005407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0C5FCD" w:rsidRPr="00D85397">
        <w:trPr>
          <w:trHeight w:val="714"/>
        </w:trPr>
        <w:tc>
          <w:tcPr>
            <w:tcW w:w="15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3A67F6" w:rsidRDefault="000C5FCD" w:rsidP="003A67F6">
            <w:pPr>
              <w:rPr>
                <w:lang w:val="uk-UA"/>
              </w:rPr>
            </w:pPr>
            <w:r>
              <w:rPr>
                <w:lang w:val="uk-UA"/>
              </w:rPr>
              <w:t>Придбання дизель-генератора</w:t>
            </w:r>
          </w:p>
        </w:tc>
        <w:tc>
          <w:tcPr>
            <w:tcW w:w="315" w:type="pct"/>
            <w:vAlign w:val="center"/>
          </w:tcPr>
          <w:p w:rsidR="000C5FCD" w:rsidRPr="003A67F6" w:rsidRDefault="000C5FCD" w:rsidP="008114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2022р.</w:t>
            </w:r>
          </w:p>
        </w:tc>
        <w:tc>
          <w:tcPr>
            <w:tcW w:w="539" w:type="pct"/>
            <w:vAlign w:val="center"/>
          </w:tcPr>
          <w:p w:rsidR="000C5FCD" w:rsidRPr="003A67F6" w:rsidRDefault="000C5FCD" w:rsidP="00AB6AB8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Default="000C5FCD" w:rsidP="003879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1 500,0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3879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1 500,0</w:t>
            </w:r>
          </w:p>
        </w:tc>
        <w:tc>
          <w:tcPr>
            <w:tcW w:w="450" w:type="pct"/>
            <w:gridSpan w:val="2"/>
            <w:vAlign w:val="center"/>
          </w:tcPr>
          <w:p w:rsidR="000C5FCD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0C5FCD" w:rsidRPr="00D85397">
        <w:trPr>
          <w:trHeight w:val="714"/>
        </w:trPr>
        <w:tc>
          <w:tcPr>
            <w:tcW w:w="15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A548CA" w:rsidRDefault="000C5FCD" w:rsidP="00B40A91">
            <w:pPr>
              <w:rPr>
                <w:lang w:val="uk-UA"/>
              </w:rPr>
            </w:pPr>
            <w:r w:rsidRPr="00A548CA">
              <w:rPr>
                <w:lang w:val="uk-UA"/>
              </w:rPr>
              <w:t>придбан</w:t>
            </w:r>
            <w:r>
              <w:rPr>
                <w:lang w:val="uk-UA"/>
              </w:rPr>
              <w:t>ня</w:t>
            </w:r>
            <w:r w:rsidRPr="00A548CA">
              <w:rPr>
                <w:lang w:val="uk-UA"/>
              </w:rPr>
              <w:t xml:space="preserve"> генератор</w:t>
            </w:r>
            <w:r>
              <w:rPr>
                <w:lang w:val="uk-UA"/>
              </w:rPr>
              <w:t>а</w:t>
            </w:r>
            <w:r w:rsidRPr="00A548CA">
              <w:rPr>
                <w:lang w:val="uk-UA"/>
              </w:rPr>
              <w:t xml:space="preserve"> (концентратор</w:t>
            </w:r>
            <w:r>
              <w:rPr>
                <w:lang w:val="uk-UA"/>
              </w:rPr>
              <w:t>а</w:t>
            </w:r>
            <w:r w:rsidRPr="00A548CA">
              <w:rPr>
                <w:lang w:val="uk-UA"/>
              </w:rPr>
              <w:t>) медичного кисню</w:t>
            </w:r>
          </w:p>
        </w:tc>
        <w:tc>
          <w:tcPr>
            <w:tcW w:w="315" w:type="pct"/>
            <w:vAlign w:val="center"/>
          </w:tcPr>
          <w:p w:rsidR="000C5FCD" w:rsidRDefault="000C5FCD" w:rsidP="00B40A9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 рік</w:t>
            </w:r>
          </w:p>
        </w:tc>
        <w:tc>
          <w:tcPr>
            <w:tcW w:w="539" w:type="pct"/>
            <w:vAlign w:val="center"/>
          </w:tcPr>
          <w:p w:rsidR="000C5FCD" w:rsidRPr="00321B66" w:rsidRDefault="000C5FCD" w:rsidP="00B40A91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561,2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561,2</w:t>
            </w:r>
          </w:p>
        </w:tc>
        <w:tc>
          <w:tcPr>
            <w:tcW w:w="450" w:type="pct"/>
            <w:gridSpan w:val="2"/>
            <w:vAlign w:val="center"/>
          </w:tcPr>
          <w:p w:rsidR="000C5FCD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0C5FCD" w:rsidRPr="008464DB">
        <w:trPr>
          <w:trHeight w:val="714"/>
        </w:trPr>
        <w:tc>
          <w:tcPr>
            <w:tcW w:w="15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94" w:type="pct"/>
            <w:vAlign w:val="center"/>
          </w:tcPr>
          <w:p w:rsidR="000C5FCD" w:rsidRPr="003A67F6" w:rsidRDefault="000C5FCD" w:rsidP="00E6040F">
            <w:pPr>
              <w:rPr>
                <w:b/>
                <w:bCs/>
                <w:lang w:val="uk-UA"/>
              </w:rPr>
            </w:pPr>
          </w:p>
        </w:tc>
        <w:tc>
          <w:tcPr>
            <w:tcW w:w="1587" w:type="pct"/>
            <w:gridSpan w:val="2"/>
            <w:vAlign w:val="center"/>
          </w:tcPr>
          <w:p w:rsidR="000C5FCD" w:rsidRPr="008464DB" w:rsidRDefault="000C5FCD" w:rsidP="008464DB">
            <w:pPr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8464DB">
              <w:rPr>
                <w:lang w:val="uk-UA"/>
              </w:rPr>
              <w:t xml:space="preserve">апітальний ремонт централізованої подачі кисню для забезпечення ліжкового фонду закладу, який надає стаціонарну медичну допомогу пацієнтам з гострою респіраторною хворобою </w:t>
            </w:r>
            <w:r w:rsidRPr="008464DB">
              <w:rPr>
                <w:lang w:val="en-US"/>
              </w:rPr>
              <w:t>COVID</w:t>
            </w:r>
            <w:r w:rsidRPr="008464DB">
              <w:rPr>
                <w:lang w:val="uk-UA"/>
              </w:rPr>
              <w:t xml:space="preserve">-19, спричиненою коронавірусом </w:t>
            </w:r>
            <w:r w:rsidRPr="008464DB">
              <w:rPr>
                <w:lang w:val="en-US"/>
              </w:rPr>
              <w:t>SARS</w:t>
            </w:r>
            <w:r w:rsidRPr="008464DB">
              <w:rPr>
                <w:lang w:val="uk-UA"/>
              </w:rPr>
              <w:t>-</w:t>
            </w:r>
            <w:r w:rsidRPr="008464DB">
              <w:rPr>
                <w:lang w:val="en-US"/>
              </w:rPr>
              <w:t>CoV</w:t>
            </w:r>
            <w:r w:rsidRPr="008464DB">
              <w:rPr>
                <w:lang w:val="uk-UA"/>
              </w:rPr>
              <w:t>-2 з установкою станції генерації кисню КНМП «Кременчуцька міська дитяча лікарня» по вул. Павлова, 16 в м. Кременчуці</w:t>
            </w:r>
          </w:p>
        </w:tc>
        <w:tc>
          <w:tcPr>
            <w:tcW w:w="315" w:type="pct"/>
            <w:vAlign w:val="center"/>
          </w:tcPr>
          <w:p w:rsidR="000C5FCD" w:rsidRPr="003A67F6" w:rsidRDefault="000C5FCD" w:rsidP="0081140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 рік</w:t>
            </w:r>
          </w:p>
        </w:tc>
        <w:tc>
          <w:tcPr>
            <w:tcW w:w="539" w:type="pct"/>
            <w:vAlign w:val="center"/>
          </w:tcPr>
          <w:p w:rsidR="000C5FCD" w:rsidRPr="003A67F6" w:rsidRDefault="000C5FCD" w:rsidP="00AB6AB8">
            <w:pPr>
              <w:rPr>
                <w:lang w:val="uk-UA"/>
              </w:rPr>
            </w:pPr>
            <w:r>
              <w:rPr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901,2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901,2</w:t>
            </w:r>
          </w:p>
        </w:tc>
        <w:tc>
          <w:tcPr>
            <w:tcW w:w="450" w:type="pct"/>
            <w:gridSpan w:val="2"/>
            <w:vAlign w:val="center"/>
          </w:tcPr>
          <w:p w:rsidR="000C5FCD" w:rsidRDefault="000C5FCD" w:rsidP="0054075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0C5FCD" w:rsidRPr="007F7FD1">
        <w:tc>
          <w:tcPr>
            <w:tcW w:w="159" w:type="pct"/>
            <w:vAlign w:val="center"/>
          </w:tcPr>
          <w:p w:rsidR="000C5FCD" w:rsidRPr="00704EC0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35" w:type="pct"/>
            <w:gridSpan w:val="5"/>
            <w:vAlign w:val="center"/>
          </w:tcPr>
          <w:p w:rsidR="000C5FCD" w:rsidRPr="007F7FD1" w:rsidRDefault="000C5FCD" w:rsidP="005B0DEA">
            <w:pPr>
              <w:jc w:val="right"/>
              <w:rPr>
                <w:lang w:val="uk-UA"/>
              </w:rPr>
            </w:pPr>
            <w:r w:rsidRPr="007F7FD1">
              <w:rPr>
                <w:b/>
                <w:bCs/>
                <w:sz w:val="26"/>
                <w:szCs w:val="26"/>
                <w:lang w:val="uk-UA"/>
              </w:rPr>
              <w:t>Всього капітальні видатки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138 997,9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59 270,5</w:t>
            </w:r>
          </w:p>
        </w:tc>
        <w:tc>
          <w:tcPr>
            <w:tcW w:w="423" w:type="pct"/>
            <w:vAlign w:val="center"/>
          </w:tcPr>
          <w:p w:rsidR="000C5FCD" w:rsidRPr="00375A4B" w:rsidRDefault="000C5FCD" w:rsidP="0054075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34891</w:t>
            </w:r>
            <w:r>
              <w:rPr>
                <w:b/>
                <w:bCs/>
                <w:sz w:val="22"/>
                <w:szCs w:val="22"/>
                <w:lang w:val="uk-UA"/>
              </w:rPr>
              <w:t>,</w:t>
            </w:r>
            <w:r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450" w:type="pct"/>
            <w:gridSpan w:val="2"/>
            <w:vAlign w:val="center"/>
          </w:tcPr>
          <w:p w:rsidR="000C5FCD" w:rsidRPr="00375A4B" w:rsidRDefault="000C5FCD" w:rsidP="0054075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44836</w:t>
            </w:r>
          </w:p>
        </w:tc>
      </w:tr>
      <w:tr w:rsidR="000C5FCD" w:rsidRPr="007F7FD1">
        <w:tc>
          <w:tcPr>
            <w:tcW w:w="159" w:type="pct"/>
            <w:vAlign w:val="center"/>
          </w:tcPr>
          <w:p w:rsidR="000C5FCD" w:rsidRPr="007F7FD1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96" w:type="pct"/>
            <w:gridSpan w:val="4"/>
            <w:vAlign w:val="center"/>
          </w:tcPr>
          <w:p w:rsidR="000C5FCD" w:rsidRPr="007F7FD1" w:rsidRDefault="000C5FCD" w:rsidP="006C4813">
            <w:pPr>
              <w:jc w:val="right"/>
              <w:rPr>
                <w:lang w:val="uk-UA"/>
              </w:rPr>
            </w:pPr>
            <w:r w:rsidRPr="007F7FD1">
              <w:rPr>
                <w:b/>
                <w:bCs/>
                <w:lang w:val="uk-UA"/>
              </w:rPr>
              <w:t>у тому числі:</w:t>
            </w:r>
          </w:p>
        </w:tc>
        <w:tc>
          <w:tcPr>
            <w:tcW w:w="539" w:type="pct"/>
            <w:vAlign w:val="center"/>
          </w:tcPr>
          <w:p w:rsidR="000C5FCD" w:rsidRPr="007F7FD1" w:rsidRDefault="000C5FCD" w:rsidP="00E6040F">
            <w:pPr>
              <w:rPr>
                <w:b/>
                <w:bCs/>
                <w:lang w:val="uk-UA"/>
              </w:rPr>
            </w:pPr>
            <w:r w:rsidRPr="007F7FD1">
              <w:rPr>
                <w:b/>
                <w:bCs/>
                <w:lang w:val="uk-UA"/>
              </w:rPr>
              <w:t>Бюджетні кошти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137 547,9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58 870,5</w:t>
            </w:r>
          </w:p>
        </w:tc>
        <w:tc>
          <w:tcPr>
            <w:tcW w:w="423" w:type="pct"/>
            <w:vAlign w:val="center"/>
          </w:tcPr>
          <w:p w:rsidR="000C5FCD" w:rsidRPr="00375A4B" w:rsidRDefault="000C5FCD" w:rsidP="0054075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34391</w:t>
            </w:r>
            <w:r>
              <w:rPr>
                <w:b/>
                <w:bCs/>
                <w:sz w:val="22"/>
                <w:szCs w:val="22"/>
                <w:lang w:val="uk-UA"/>
              </w:rPr>
              <w:t>,</w:t>
            </w:r>
            <w:r>
              <w:rPr>
                <w:b/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450" w:type="pct"/>
            <w:gridSpan w:val="2"/>
            <w:vAlign w:val="center"/>
          </w:tcPr>
          <w:p w:rsidR="000C5FCD" w:rsidRPr="00375A4B" w:rsidRDefault="000C5FCD" w:rsidP="0054075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44286</w:t>
            </w:r>
          </w:p>
        </w:tc>
      </w:tr>
      <w:tr w:rsidR="000C5FCD" w:rsidRPr="007F7FD1">
        <w:tc>
          <w:tcPr>
            <w:tcW w:w="159" w:type="pct"/>
            <w:vAlign w:val="center"/>
          </w:tcPr>
          <w:p w:rsidR="000C5FCD" w:rsidRPr="007F7FD1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96" w:type="pct"/>
            <w:gridSpan w:val="4"/>
            <w:vAlign w:val="center"/>
          </w:tcPr>
          <w:p w:rsidR="000C5FCD" w:rsidRPr="007F7FD1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7F7FD1" w:rsidRDefault="000C5FCD" w:rsidP="00E6040F">
            <w:pPr>
              <w:rPr>
                <w:b/>
                <w:bCs/>
                <w:lang w:val="uk-UA"/>
              </w:rPr>
            </w:pPr>
            <w:r w:rsidRPr="007F7FD1">
              <w:rPr>
                <w:b/>
                <w:bCs/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 w:rsidRPr="00540752">
              <w:rPr>
                <w:b/>
                <w:bCs/>
                <w:sz w:val="22"/>
                <w:szCs w:val="22"/>
                <w:lang w:val="uk-UA"/>
              </w:rPr>
              <w:t>1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Pr="00540752">
              <w:rPr>
                <w:b/>
                <w:bCs/>
                <w:sz w:val="22"/>
                <w:szCs w:val="22"/>
                <w:lang w:val="uk-UA"/>
              </w:rPr>
              <w:t>450,0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 w:rsidRPr="00540752">
              <w:rPr>
                <w:b/>
                <w:bCs/>
                <w:sz w:val="22"/>
                <w:szCs w:val="22"/>
                <w:lang w:val="uk-UA"/>
              </w:rPr>
              <w:t>400,0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 w:rsidRPr="00540752">
              <w:rPr>
                <w:b/>
                <w:bCs/>
                <w:sz w:val="22"/>
                <w:szCs w:val="22"/>
                <w:lang w:val="uk-UA"/>
              </w:rPr>
              <w:t>500,0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 w:rsidRPr="00540752">
              <w:rPr>
                <w:b/>
                <w:bCs/>
                <w:sz w:val="22"/>
                <w:szCs w:val="22"/>
                <w:lang w:val="uk-UA"/>
              </w:rPr>
              <w:t>550,0</w:t>
            </w:r>
          </w:p>
        </w:tc>
      </w:tr>
      <w:tr w:rsidR="000C5FCD" w:rsidRPr="007F7FD1">
        <w:tc>
          <w:tcPr>
            <w:tcW w:w="159" w:type="pct"/>
            <w:vAlign w:val="center"/>
          </w:tcPr>
          <w:p w:rsidR="000C5FCD" w:rsidRPr="007F7FD1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35" w:type="pct"/>
            <w:gridSpan w:val="5"/>
            <w:vAlign w:val="center"/>
          </w:tcPr>
          <w:p w:rsidR="000C5FCD" w:rsidRPr="007F7FD1" w:rsidRDefault="000C5FCD" w:rsidP="006C4813">
            <w:pPr>
              <w:jc w:val="center"/>
              <w:rPr>
                <w:lang w:val="uk-UA"/>
              </w:rPr>
            </w:pPr>
            <w:r w:rsidRPr="007F7FD1">
              <w:rPr>
                <w:b/>
                <w:bCs/>
                <w:sz w:val="26"/>
                <w:szCs w:val="26"/>
                <w:lang w:val="uk-UA"/>
              </w:rPr>
              <w:t xml:space="preserve">                                                                                    Всього видатків</w:t>
            </w:r>
            <w:r>
              <w:rPr>
                <w:b/>
                <w:bCs/>
                <w:sz w:val="26"/>
                <w:szCs w:val="26"/>
                <w:lang w:val="uk-UA"/>
              </w:rPr>
              <w:t>: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F97DA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426 230,2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133 068,0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F97DA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137 804,9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155 357,3</w:t>
            </w:r>
          </w:p>
        </w:tc>
      </w:tr>
      <w:tr w:rsidR="000C5FCD" w:rsidRPr="007F7FD1">
        <w:tc>
          <w:tcPr>
            <w:tcW w:w="159" w:type="pct"/>
            <w:vAlign w:val="center"/>
          </w:tcPr>
          <w:p w:rsidR="000C5FCD" w:rsidRPr="007F7FD1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96" w:type="pct"/>
            <w:gridSpan w:val="4"/>
            <w:vAlign w:val="center"/>
          </w:tcPr>
          <w:p w:rsidR="000C5FCD" w:rsidRPr="007F7FD1" w:rsidRDefault="000C5FCD" w:rsidP="00E014F1">
            <w:pPr>
              <w:jc w:val="right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 w:rsidRPr="007F7FD1">
              <w:rPr>
                <w:b/>
                <w:bCs/>
                <w:lang w:val="uk-UA"/>
              </w:rPr>
              <w:t>у тому числі:</w:t>
            </w:r>
          </w:p>
        </w:tc>
        <w:tc>
          <w:tcPr>
            <w:tcW w:w="539" w:type="pct"/>
            <w:vAlign w:val="center"/>
          </w:tcPr>
          <w:p w:rsidR="000C5FCD" w:rsidRPr="007F7FD1" w:rsidRDefault="000C5FCD" w:rsidP="00E6040F">
            <w:pPr>
              <w:rPr>
                <w:b/>
                <w:bCs/>
                <w:lang w:val="uk-UA"/>
              </w:rPr>
            </w:pPr>
            <w:r w:rsidRPr="007F7FD1">
              <w:rPr>
                <w:b/>
                <w:bCs/>
                <w:lang w:val="uk-UA"/>
              </w:rPr>
              <w:t>Бюджетні кошти</w:t>
            </w:r>
          </w:p>
        </w:tc>
        <w:tc>
          <w:tcPr>
            <w:tcW w:w="447" w:type="pct"/>
          </w:tcPr>
          <w:p w:rsidR="000C5FCD" w:rsidRPr="00540752" w:rsidRDefault="000C5FCD" w:rsidP="00F97DA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266 038,9</w:t>
            </w:r>
          </w:p>
        </w:tc>
        <w:tc>
          <w:tcPr>
            <w:tcW w:w="386" w:type="pct"/>
          </w:tcPr>
          <w:p w:rsidR="000C5FCD" w:rsidRPr="00540752" w:rsidRDefault="000C5FCD" w:rsidP="00540752">
            <w:pPr>
              <w:tabs>
                <w:tab w:val="left" w:pos="825"/>
              </w:tabs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91 021,5</w:t>
            </w:r>
          </w:p>
        </w:tc>
        <w:tc>
          <w:tcPr>
            <w:tcW w:w="423" w:type="pct"/>
          </w:tcPr>
          <w:p w:rsidR="000C5FCD" w:rsidRPr="00540752" w:rsidRDefault="000C5FCD" w:rsidP="00F97DA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81431,4</w:t>
            </w:r>
          </w:p>
        </w:tc>
        <w:tc>
          <w:tcPr>
            <w:tcW w:w="450" w:type="pct"/>
            <w:gridSpan w:val="2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93586,0</w:t>
            </w:r>
          </w:p>
        </w:tc>
      </w:tr>
      <w:tr w:rsidR="000C5FCD" w:rsidRPr="00D85397">
        <w:tc>
          <w:tcPr>
            <w:tcW w:w="159" w:type="pct"/>
            <w:vAlign w:val="center"/>
          </w:tcPr>
          <w:p w:rsidR="000C5FCD" w:rsidRPr="007F7FD1" w:rsidRDefault="000C5FCD" w:rsidP="00FC29D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96" w:type="pct"/>
            <w:gridSpan w:val="4"/>
            <w:vAlign w:val="center"/>
          </w:tcPr>
          <w:p w:rsidR="000C5FCD" w:rsidRPr="007F7FD1" w:rsidRDefault="000C5FCD" w:rsidP="00FC29DA">
            <w:pPr>
              <w:jc w:val="center"/>
              <w:rPr>
                <w:lang w:val="uk-UA"/>
              </w:rPr>
            </w:pPr>
          </w:p>
        </w:tc>
        <w:tc>
          <w:tcPr>
            <w:tcW w:w="539" w:type="pct"/>
            <w:vAlign w:val="center"/>
          </w:tcPr>
          <w:p w:rsidR="000C5FCD" w:rsidRPr="007F7FD1" w:rsidRDefault="000C5FCD" w:rsidP="00E6040F">
            <w:pPr>
              <w:rPr>
                <w:b/>
                <w:bCs/>
                <w:lang w:val="uk-UA"/>
              </w:rPr>
            </w:pPr>
            <w:r w:rsidRPr="007F7FD1">
              <w:rPr>
                <w:b/>
                <w:bCs/>
                <w:lang w:val="uk-UA"/>
              </w:rPr>
              <w:t>Власні кошти підприємства</w:t>
            </w:r>
          </w:p>
        </w:tc>
        <w:tc>
          <w:tcPr>
            <w:tcW w:w="447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160 191,3</w:t>
            </w:r>
          </w:p>
        </w:tc>
        <w:tc>
          <w:tcPr>
            <w:tcW w:w="386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42 046,5</w:t>
            </w:r>
          </w:p>
        </w:tc>
        <w:tc>
          <w:tcPr>
            <w:tcW w:w="423" w:type="pct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56 373,5</w:t>
            </w:r>
          </w:p>
        </w:tc>
        <w:tc>
          <w:tcPr>
            <w:tcW w:w="450" w:type="pct"/>
            <w:gridSpan w:val="2"/>
            <w:vAlign w:val="center"/>
          </w:tcPr>
          <w:p w:rsidR="000C5FCD" w:rsidRPr="00540752" w:rsidRDefault="000C5FCD" w:rsidP="0054075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61 771,3</w:t>
            </w:r>
          </w:p>
        </w:tc>
      </w:tr>
    </w:tbl>
    <w:p w:rsidR="000C5FCD" w:rsidRDefault="000C5FCD" w:rsidP="00906F8E">
      <w:pPr>
        <w:pStyle w:val="NoSpacing"/>
        <w:rPr>
          <w:rFonts w:ascii="Times New Roman" w:hAnsi="Times New Roman" w:cs="Times New Roman"/>
          <w:sz w:val="28"/>
          <w:szCs w:val="28"/>
          <w:lang w:val="uk-UA"/>
        </w:rPr>
      </w:pPr>
    </w:p>
    <w:p w:rsidR="000C5FCD" w:rsidRPr="003A67F6" w:rsidRDefault="000C5FCD" w:rsidP="00906F8E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Директор Департаменту охорони </w:t>
      </w:r>
    </w:p>
    <w:p w:rsidR="000C5FCD" w:rsidRPr="003A67F6" w:rsidRDefault="000C5FCD" w:rsidP="00906F8E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>здоров'я Кременчуцької міської ради</w:t>
      </w:r>
    </w:p>
    <w:p w:rsidR="000C5FCD" w:rsidRPr="003A67F6" w:rsidRDefault="000C5FCD" w:rsidP="00906F8E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Кременчуцького району </w:t>
      </w:r>
    </w:p>
    <w:p w:rsidR="000C5FCD" w:rsidRPr="003A67F6" w:rsidRDefault="000C5FCD" w:rsidP="00906F8E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Полтавської області </w:t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</w:t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</w:t>
      </w:r>
      <w:r w:rsidRPr="003A67F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Максим СЕРЕДА</w:t>
      </w:r>
    </w:p>
    <w:p w:rsidR="000C5FCD" w:rsidRPr="0073216A" w:rsidRDefault="000C5FCD" w:rsidP="00BF538F">
      <w:pPr>
        <w:tabs>
          <w:tab w:val="left" w:pos="3784"/>
        </w:tabs>
        <w:rPr>
          <w:lang w:val="uk-UA" w:eastAsia="en-US"/>
        </w:rPr>
      </w:pPr>
    </w:p>
    <w:sectPr w:rsidR="000C5FCD" w:rsidRPr="0073216A" w:rsidSect="00C256C1">
      <w:pgSz w:w="16840" w:h="11907" w:orient="landscape" w:code="9"/>
      <w:pgMar w:top="1843" w:right="284" w:bottom="70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FCD" w:rsidRDefault="000C5FCD" w:rsidP="00ED13AE">
      <w:r>
        <w:separator/>
      </w:r>
    </w:p>
  </w:endnote>
  <w:endnote w:type="continuationSeparator" w:id="0">
    <w:p w:rsidR="000C5FCD" w:rsidRDefault="000C5FCD" w:rsidP="00ED1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FCD" w:rsidRDefault="000C5FCD" w:rsidP="00ED13AE">
      <w:r>
        <w:separator/>
      </w:r>
    </w:p>
  </w:footnote>
  <w:footnote w:type="continuationSeparator" w:id="0">
    <w:p w:rsidR="000C5FCD" w:rsidRDefault="000C5FCD" w:rsidP="00ED13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93635"/>
    <w:multiLevelType w:val="hybridMultilevel"/>
    <w:tmpl w:val="568A54AE"/>
    <w:lvl w:ilvl="0" w:tplc="8D5C868E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835042B"/>
    <w:multiLevelType w:val="hybridMultilevel"/>
    <w:tmpl w:val="827E880E"/>
    <w:lvl w:ilvl="0" w:tplc="2D267D9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">
    <w:nsid w:val="5844712F"/>
    <w:multiLevelType w:val="hybridMultilevel"/>
    <w:tmpl w:val="C8E0DDAE"/>
    <w:lvl w:ilvl="0" w:tplc="61A0B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9C660D"/>
    <w:multiLevelType w:val="hybridMultilevel"/>
    <w:tmpl w:val="5AE09D8A"/>
    <w:lvl w:ilvl="0" w:tplc="703AD5A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07C3350"/>
    <w:multiLevelType w:val="hybridMultilevel"/>
    <w:tmpl w:val="6A0CB6A6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5">
    <w:nsid w:val="63933FC4"/>
    <w:multiLevelType w:val="hybridMultilevel"/>
    <w:tmpl w:val="17EACCDA"/>
    <w:lvl w:ilvl="0" w:tplc="D78CC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defaultTabStop w:val="567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4CB7"/>
    <w:rsid w:val="00012EFE"/>
    <w:rsid w:val="00014B5D"/>
    <w:rsid w:val="00021891"/>
    <w:rsid w:val="00027718"/>
    <w:rsid w:val="00030E1B"/>
    <w:rsid w:val="000355B1"/>
    <w:rsid w:val="00036C88"/>
    <w:rsid w:val="00051D9F"/>
    <w:rsid w:val="0005205A"/>
    <w:rsid w:val="0005437D"/>
    <w:rsid w:val="000622D4"/>
    <w:rsid w:val="0006461B"/>
    <w:rsid w:val="000655BF"/>
    <w:rsid w:val="00072CD0"/>
    <w:rsid w:val="00075766"/>
    <w:rsid w:val="000A1F3D"/>
    <w:rsid w:val="000A70D3"/>
    <w:rsid w:val="000B0FB6"/>
    <w:rsid w:val="000C5FCD"/>
    <w:rsid w:val="000D3C10"/>
    <w:rsid w:val="000D60A4"/>
    <w:rsid w:val="000E4EF8"/>
    <w:rsid w:val="000F0080"/>
    <w:rsid w:val="00116DED"/>
    <w:rsid w:val="0012424E"/>
    <w:rsid w:val="0012499E"/>
    <w:rsid w:val="00131F68"/>
    <w:rsid w:val="00135C47"/>
    <w:rsid w:val="00136258"/>
    <w:rsid w:val="00146AC4"/>
    <w:rsid w:val="00152FD9"/>
    <w:rsid w:val="00156894"/>
    <w:rsid w:val="00175C8A"/>
    <w:rsid w:val="00175EAD"/>
    <w:rsid w:val="001810CA"/>
    <w:rsid w:val="00183999"/>
    <w:rsid w:val="00186E8D"/>
    <w:rsid w:val="00187825"/>
    <w:rsid w:val="00194F49"/>
    <w:rsid w:val="001B0B23"/>
    <w:rsid w:val="001B5B23"/>
    <w:rsid w:val="001C3BAB"/>
    <w:rsid w:val="001C7C33"/>
    <w:rsid w:val="001D0074"/>
    <w:rsid w:val="001D39D6"/>
    <w:rsid w:val="001E2BEB"/>
    <w:rsid w:val="001E5D78"/>
    <w:rsid w:val="001F0D06"/>
    <w:rsid w:val="001F6409"/>
    <w:rsid w:val="001F691D"/>
    <w:rsid w:val="001F6FDA"/>
    <w:rsid w:val="002076D1"/>
    <w:rsid w:val="002105FC"/>
    <w:rsid w:val="00222307"/>
    <w:rsid w:val="0023116B"/>
    <w:rsid w:val="0024332F"/>
    <w:rsid w:val="00243730"/>
    <w:rsid w:val="00246705"/>
    <w:rsid w:val="00246A48"/>
    <w:rsid w:val="0026299E"/>
    <w:rsid w:val="002643E4"/>
    <w:rsid w:val="00275A59"/>
    <w:rsid w:val="00281E9C"/>
    <w:rsid w:val="00287DA1"/>
    <w:rsid w:val="0029059D"/>
    <w:rsid w:val="00294E01"/>
    <w:rsid w:val="002A001F"/>
    <w:rsid w:val="002A2D02"/>
    <w:rsid w:val="002A3797"/>
    <w:rsid w:val="002C39A6"/>
    <w:rsid w:val="002C3DF2"/>
    <w:rsid w:val="002C4876"/>
    <w:rsid w:val="002C4FF0"/>
    <w:rsid w:val="002D5EB8"/>
    <w:rsid w:val="002D6F9F"/>
    <w:rsid w:val="002F2FB7"/>
    <w:rsid w:val="00303A2B"/>
    <w:rsid w:val="003043E8"/>
    <w:rsid w:val="0030683E"/>
    <w:rsid w:val="00311578"/>
    <w:rsid w:val="00313796"/>
    <w:rsid w:val="00321B66"/>
    <w:rsid w:val="00323D9C"/>
    <w:rsid w:val="00330C33"/>
    <w:rsid w:val="0033387E"/>
    <w:rsid w:val="0033621E"/>
    <w:rsid w:val="00340037"/>
    <w:rsid w:val="00346E1B"/>
    <w:rsid w:val="00354872"/>
    <w:rsid w:val="00354C28"/>
    <w:rsid w:val="00375A4B"/>
    <w:rsid w:val="00377E19"/>
    <w:rsid w:val="003811F1"/>
    <w:rsid w:val="00381690"/>
    <w:rsid w:val="003872A1"/>
    <w:rsid w:val="0038797D"/>
    <w:rsid w:val="00391E64"/>
    <w:rsid w:val="003934FA"/>
    <w:rsid w:val="00393E16"/>
    <w:rsid w:val="003A2B27"/>
    <w:rsid w:val="003A67F6"/>
    <w:rsid w:val="003B22EC"/>
    <w:rsid w:val="003B377F"/>
    <w:rsid w:val="003B6211"/>
    <w:rsid w:val="003B6C9C"/>
    <w:rsid w:val="003C062D"/>
    <w:rsid w:val="003C0FC2"/>
    <w:rsid w:val="003C1E39"/>
    <w:rsid w:val="003C3E5B"/>
    <w:rsid w:val="003C3F9F"/>
    <w:rsid w:val="003C4E84"/>
    <w:rsid w:val="003C7EBC"/>
    <w:rsid w:val="003D232E"/>
    <w:rsid w:val="003D3FCC"/>
    <w:rsid w:val="00401537"/>
    <w:rsid w:val="00402F84"/>
    <w:rsid w:val="004232DD"/>
    <w:rsid w:val="00424588"/>
    <w:rsid w:val="00425D47"/>
    <w:rsid w:val="004367A3"/>
    <w:rsid w:val="00450C6F"/>
    <w:rsid w:val="0045280F"/>
    <w:rsid w:val="00452C26"/>
    <w:rsid w:val="0045359F"/>
    <w:rsid w:val="00464CB7"/>
    <w:rsid w:val="004658A4"/>
    <w:rsid w:val="004664B7"/>
    <w:rsid w:val="00470D64"/>
    <w:rsid w:val="0048050E"/>
    <w:rsid w:val="00484286"/>
    <w:rsid w:val="00484D83"/>
    <w:rsid w:val="00487233"/>
    <w:rsid w:val="00495CEA"/>
    <w:rsid w:val="004964CC"/>
    <w:rsid w:val="004A3164"/>
    <w:rsid w:val="004A5FB3"/>
    <w:rsid w:val="004C0E07"/>
    <w:rsid w:val="004D1F80"/>
    <w:rsid w:val="004E31EA"/>
    <w:rsid w:val="004E520D"/>
    <w:rsid w:val="00502468"/>
    <w:rsid w:val="00510A8C"/>
    <w:rsid w:val="00511796"/>
    <w:rsid w:val="0051335C"/>
    <w:rsid w:val="00513E33"/>
    <w:rsid w:val="00515DD1"/>
    <w:rsid w:val="005163E5"/>
    <w:rsid w:val="00523B4A"/>
    <w:rsid w:val="00534291"/>
    <w:rsid w:val="00540752"/>
    <w:rsid w:val="00542967"/>
    <w:rsid w:val="00543C81"/>
    <w:rsid w:val="005502BA"/>
    <w:rsid w:val="00554D66"/>
    <w:rsid w:val="005624D2"/>
    <w:rsid w:val="00564A5F"/>
    <w:rsid w:val="00565E4A"/>
    <w:rsid w:val="00573764"/>
    <w:rsid w:val="005A7EB5"/>
    <w:rsid w:val="005B0DEA"/>
    <w:rsid w:val="005B417D"/>
    <w:rsid w:val="005B4F73"/>
    <w:rsid w:val="005B6C0B"/>
    <w:rsid w:val="005B6E0C"/>
    <w:rsid w:val="005C02CF"/>
    <w:rsid w:val="005C3773"/>
    <w:rsid w:val="005D3007"/>
    <w:rsid w:val="005E2F48"/>
    <w:rsid w:val="005E37D3"/>
    <w:rsid w:val="005E4788"/>
    <w:rsid w:val="005E5E2C"/>
    <w:rsid w:val="005F1679"/>
    <w:rsid w:val="0060294A"/>
    <w:rsid w:val="00605CAC"/>
    <w:rsid w:val="006116EC"/>
    <w:rsid w:val="006163C8"/>
    <w:rsid w:val="00643A2B"/>
    <w:rsid w:val="006652BC"/>
    <w:rsid w:val="00666B1E"/>
    <w:rsid w:val="00672A57"/>
    <w:rsid w:val="0067435F"/>
    <w:rsid w:val="006A5B0C"/>
    <w:rsid w:val="006C4813"/>
    <w:rsid w:val="006C48A4"/>
    <w:rsid w:val="006D4380"/>
    <w:rsid w:val="006E7259"/>
    <w:rsid w:val="006F1D10"/>
    <w:rsid w:val="006F350B"/>
    <w:rsid w:val="006F5755"/>
    <w:rsid w:val="00703BF3"/>
    <w:rsid w:val="00704EC0"/>
    <w:rsid w:val="007315C6"/>
    <w:rsid w:val="0073216A"/>
    <w:rsid w:val="00732B1A"/>
    <w:rsid w:val="00747F66"/>
    <w:rsid w:val="007570E3"/>
    <w:rsid w:val="00760940"/>
    <w:rsid w:val="00763AF4"/>
    <w:rsid w:val="00771288"/>
    <w:rsid w:val="0077222F"/>
    <w:rsid w:val="00780E1F"/>
    <w:rsid w:val="0079354F"/>
    <w:rsid w:val="00795BBB"/>
    <w:rsid w:val="007A3B53"/>
    <w:rsid w:val="007A4A21"/>
    <w:rsid w:val="007B1A21"/>
    <w:rsid w:val="007B1C04"/>
    <w:rsid w:val="007B1FFC"/>
    <w:rsid w:val="007B233C"/>
    <w:rsid w:val="007B2BEC"/>
    <w:rsid w:val="007B2D6C"/>
    <w:rsid w:val="007B6A12"/>
    <w:rsid w:val="007C0894"/>
    <w:rsid w:val="007C27A5"/>
    <w:rsid w:val="007D2301"/>
    <w:rsid w:val="007D2A0A"/>
    <w:rsid w:val="007E0BA5"/>
    <w:rsid w:val="007E3D0D"/>
    <w:rsid w:val="007E7224"/>
    <w:rsid w:val="007E7F54"/>
    <w:rsid w:val="007F0295"/>
    <w:rsid w:val="007F3465"/>
    <w:rsid w:val="007F36E6"/>
    <w:rsid w:val="007F397F"/>
    <w:rsid w:val="007F3B1E"/>
    <w:rsid w:val="007F7FD1"/>
    <w:rsid w:val="00802BE3"/>
    <w:rsid w:val="008073FF"/>
    <w:rsid w:val="00811409"/>
    <w:rsid w:val="00813EFA"/>
    <w:rsid w:val="008319E7"/>
    <w:rsid w:val="00837C79"/>
    <w:rsid w:val="00837F5E"/>
    <w:rsid w:val="008464DB"/>
    <w:rsid w:val="00852607"/>
    <w:rsid w:val="00852926"/>
    <w:rsid w:val="00865ABE"/>
    <w:rsid w:val="00866306"/>
    <w:rsid w:val="0086780D"/>
    <w:rsid w:val="00870517"/>
    <w:rsid w:val="008719CE"/>
    <w:rsid w:val="00872D95"/>
    <w:rsid w:val="00877B0A"/>
    <w:rsid w:val="0088298C"/>
    <w:rsid w:val="00890208"/>
    <w:rsid w:val="008915D3"/>
    <w:rsid w:val="008A7691"/>
    <w:rsid w:val="008B1867"/>
    <w:rsid w:val="008C3057"/>
    <w:rsid w:val="008D2B59"/>
    <w:rsid w:val="008D420E"/>
    <w:rsid w:val="008E3964"/>
    <w:rsid w:val="008E3C33"/>
    <w:rsid w:val="008E4429"/>
    <w:rsid w:val="008F3E40"/>
    <w:rsid w:val="00906F8E"/>
    <w:rsid w:val="00907477"/>
    <w:rsid w:val="009145D2"/>
    <w:rsid w:val="009149C8"/>
    <w:rsid w:val="00916696"/>
    <w:rsid w:val="009177BE"/>
    <w:rsid w:val="0092528C"/>
    <w:rsid w:val="00925C9A"/>
    <w:rsid w:val="00932E29"/>
    <w:rsid w:val="00940878"/>
    <w:rsid w:val="00945CF4"/>
    <w:rsid w:val="0094676E"/>
    <w:rsid w:val="0094683C"/>
    <w:rsid w:val="009515B8"/>
    <w:rsid w:val="009603EC"/>
    <w:rsid w:val="0097308A"/>
    <w:rsid w:val="009843DF"/>
    <w:rsid w:val="009872F7"/>
    <w:rsid w:val="009876F6"/>
    <w:rsid w:val="00992DFE"/>
    <w:rsid w:val="009A18E5"/>
    <w:rsid w:val="009A5594"/>
    <w:rsid w:val="009E43B2"/>
    <w:rsid w:val="00A125FD"/>
    <w:rsid w:val="00A128A7"/>
    <w:rsid w:val="00A17869"/>
    <w:rsid w:val="00A2133B"/>
    <w:rsid w:val="00A340E3"/>
    <w:rsid w:val="00A45275"/>
    <w:rsid w:val="00A479C9"/>
    <w:rsid w:val="00A50CCA"/>
    <w:rsid w:val="00A52E90"/>
    <w:rsid w:val="00A548CA"/>
    <w:rsid w:val="00A65742"/>
    <w:rsid w:val="00A77967"/>
    <w:rsid w:val="00A80400"/>
    <w:rsid w:val="00A82FFB"/>
    <w:rsid w:val="00A85478"/>
    <w:rsid w:val="00A87020"/>
    <w:rsid w:val="00A91F11"/>
    <w:rsid w:val="00A9680B"/>
    <w:rsid w:val="00A96D2C"/>
    <w:rsid w:val="00AA3E30"/>
    <w:rsid w:val="00AB4246"/>
    <w:rsid w:val="00AB5E14"/>
    <w:rsid w:val="00AB6AB8"/>
    <w:rsid w:val="00AB7AB9"/>
    <w:rsid w:val="00AD0883"/>
    <w:rsid w:val="00AE55BA"/>
    <w:rsid w:val="00AF18B2"/>
    <w:rsid w:val="00AF1B44"/>
    <w:rsid w:val="00AF586C"/>
    <w:rsid w:val="00B07867"/>
    <w:rsid w:val="00B17BC9"/>
    <w:rsid w:val="00B209B9"/>
    <w:rsid w:val="00B2606B"/>
    <w:rsid w:val="00B26A32"/>
    <w:rsid w:val="00B3311E"/>
    <w:rsid w:val="00B3685B"/>
    <w:rsid w:val="00B40A91"/>
    <w:rsid w:val="00B433B9"/>
    <w:rsid w:val="00B4454D"/>
    <w:rsid w:val="00B47503"/>
    <w:rsid w:val="00B55C1E"/>
    <w:rsid w:val="00B56425"/>
    <w:rsid w:val="00B60E4C"/>
    <w:rsid w:val="00B62B53"/>
    <w:rsid w:val="00B75BA1"/>
    <w:rsid w:val="00B87A16"/>
    <w:rsid w:val="00B90793"/>
    <w:rsid w:val="00B9405D"/>
    <w:rsid w:val="00BA41A1"/>
    <w:rsid w:val="00BB22FF"/>
    <w:rsid w:val="00BB27B0"/>
    <w:rsid w:val="00BC16EA"/>
    <w:rsid w:val="00BC312A"/>
    <w:rsid w:val="00BC6923"/>
    <w:rsid w:val="00BC7B87"/>
    <w:rsid w:val="00BE27A5"/>
    <w:rsid w:val="00BE6067"/>
    <w:rsid w:val="00BF297C"/>
    <w:rsid w:val="00BF538F"/>
    <w:rsid w:val="00BF65BE"/>
    <w:rsid w:val="00BF7C53"/>
    <w:rsid w:val="00C025A2"/>
    <w:rsid w:val="00C168E5"/>
    <w:rsid w:val="00C17E68"/>
    <w:rsid w:val="00C2419A"/>
    <w:rsid w:val="00C24D12"/>
    <w:rsid w:val="00C25590"/>
    <w:rsid w:val="00C256C1"/>
    <w:rsid w:val="00C34CDD"/>
    <w:rsid w:val="00C44654"/>
    <w:rsid w:val="00C47BF0"/>
    <w:rsid w:val="00C50461"/>
    <w:rsid w:val="00C53DB2"/>
    <w:rsid w:val="00C56D13"/>
    <w:rsid w:val="00C60392"/>
    <w:rsid w:val="00C61A7F"/>
    <w:rsid w:val="00C75671"/>
    <w:rsid w:val="00C84B77"/>
    <w:rsid w:val="00C86305"/>
    <w:rsid w:val="00C93C51"/>
    <w:rsid w:val="00C95F72"/>
    <w:rsid w:val="00C96E73"/>
    <w:rsid w:val="00CA58CF"/>
    <w:rsid w:val="00CA62C5"/>
    <w:rsid w:val="00CB61A1"/>
    <w:rsid w:val="00CC0A6C"/>
    <w:rsid w:val="00CD0F51"/>
    <w:rsid w:val="00CD5688"/>
    <w:rsid w:val="00CF5747"/>
    <w:rsid w:val="00D03940"/>
    <w:rsid w:val="00D124C9"/>
    <w:rsid w:val="00D33D1F"/>
    <w:rsid w:val="00D47D84"/>
    <w:rsid w:val="00D54541"/>
    <w:rsid w:val="00D614B4"/>
    <w:rsid w:val="00D76E88"/>
    <w:rsid w:val="00D84F8F"/>
    <w:rsid w:val="00D85397"/>
    <w:rsid w:val="00D8641A"/>
    <w:rsid w:val="00D92E83"/>
    <w:rsid w:val="00D9388C"/>
    <w:rsid w:val="00D95629"/>
    <w:rsid w:val="00DA04A5"/>
    <w:rsid w:val="00DB22F1"/>
    <w:rsid w:val="00DB4E7B"/>
    <w:rsid w:val="00DC1B3C"/>
    <w:rsid w:val="00DC69FC"/>
    <w:rsid w:val="00DE227F"/>
    <w:rsid w:val="00DE41EA"/>
    <w:rsid w:val="00DF3FE6"/>
    <w:rsid w:val="00DF47C7"/>
    <w:rsid w:val="00E014F1"/>
    <w:rsid w:val="00E14944"/>
    <w:rsid w:val="00E177AF"/>
    <w:rsid w:val="00E22C3F"/>
    <w:rsid w:val="00E30DC6"/>
    <w:rsid w:val="00E336D9"/>
    <w:rsid w:val="00E40114"/>
    <w:rsid w:val="00E43B99"/>
    <w:rsid w:val="00E4662F"/>
    <w:rsid w:val="00E478D4"/>
    <w:rsid w:val="00E5267B"/>
    <w:rsid w:val="00E53EEC"/>
    <w:rsid w:val="00E54B11"/>
    <w:rsid w:val="00E6040F"/>
    <w:rsid w:val="00E61403"/>
    <w:rsid w:val="00E65928"/>
    <w:rsid w:val="00E67368"/>
    <w:rsid w:val="00E71E17"/>
    <w:rsid w:val="00E74CD6"/>
    <w:rsid w:val="00E77918"/>
    <w:rsid w:val="00E82817"/>
    <w:rsid w:val="00E85CDB"/>
    <w:rsid w:val="00E91906"/>
    <w:rsid w:val="00E9487D"/>
    <w:rsid w:val="00E95FAF"/>
    <w:rsid w:val="00E97BEE"/>
    <w:rsid w:val="00EA2649"/>
    <w:rsid w:val="00EA30AE"/>
    <w:rsid w:val="00EA793D"/>
    <w:rsid w:val="00EB23BB"/>
    <w:rsid w:val="00EB36BA"/>
    <w:rsid w:val="00EC08F6"/>
    <w:rsid w:val="00EC2200"/>
    <w:rsid w:val="00EC4359"/>
    <w:rsid w:val="00EC43E2"/>
    <w:rsid w:val="00EC4EFC"/>
    <w:rsid w:val="00EC6D9C"/>
    <w:rsid w:val="00ED13AE"/>
    <w:rsid w:val="00ED2DAA"/>
    <w:rsid w:val="00ED4358"/>
    <w:rsid w:val="00ED5698"/>
    <w:rsid w:val="00EE02EB"/>
    <w:rsid w:val="00EE1FEC"/>
    <w:rsid w:val="00EF02EB"/>
    <w:rsid w:val="00EF1D07"/>
    <w:rsid w:val="00EF3E53"/>
    <w:rsid w:val="00EF6843"/>
    <w:rsid w:val="00EF7CC2"/>
    <w:rsid w:val="00F11F12"/>
    <w:rsid w:val="00F258B6"/>
    <w:rsid w:val="00F360F3"/>
    <w:rsid w:val="00F36151"/>
    <w:rsid w:val="00F47CDB"/>
    <w:rsid w:val="00F50587"/>
    <w:rsid w:val="00F57126"/>
    <w:rsid w:val="00F61EED"/>
    <w:rsid w:val="00F62F21"/>
    <w:rsid w:val="00F6790D"/>
    <w:rsid w:val="00F72FDA"/>
    <w:rsid w:val="00F73D7D"/>
    <w:rsid w:val="00F82BBE"/>
    <w:rsid w:val="00F83577"/>
    <w:rsid w:val="00F9225D"/>
    <w:rsid w:val="00F9316D"/>
    <w:rsid w:val="00F97DA7"/>
    <w:rsid w:val="00FA3E6C"/>
    <w:rsid w:val="00FA7EFE"/>
    <w:rsid w:val="00FB26B9"/>
    <w:rsid w:val="00FB3EED"/>
    <w:rsid w:val="00FC1C26"/>
    <w:rsid w:val="00FC29DA"/>
    <w:rsid w:val="00FD0AD1"/>
    <w:rsid w:val="00FD5F4A"/>
    <w:rsid w:val="00FD7110"/>
    <w:rsid w:val="00FE3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EFE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012EFE"/>
    <w:rPr>
      <w:rFonts w:eastAsia="Times New Roman" w:cs="Calibri"/>
      <w:u w:color="000000"/>
      <w:lang w:val="en-US" w:eastAsia="en-US"/>
    </w:rPr>
  </w:style>
  <w:style w:type="paragraph" w:customStyle="1" w:styleId="1">
    <w:name w:val="Без интервала1"/>
    <w:uiPriority w:val="99"/>
    <w:rsid w:val="00012EFE"/>
    <w:rPr>
      <w:rFonts w:eastAsia="Times New Roman" w:cs="Calibri"/>
      <w:lang w:eastAsia="en-US"/>
    </w:rPr>
  </w:style>
  <w:style w:type="character" w:customStyle="1" w:styleId="kwrd">
    <w:name w:val="kwrd"/>
    <w:uiPriority w:val="99"/>
    <w:rsid w:val="00012EFE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12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2EFE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A96D2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99"/>
    <w:rsid w:val="00A96D2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6E7259"/>
  </w:style>
  <w:style w:type="paragraph" w:customStyle="1" w:styleId="2">
    <w:name w:val="Без интервала2"/>
    <w:uiPriority w:val="99"/>
    <w:rsid w:val="00146AC4"/>
    <w:rPr>
      <w:rFonts w:eastAsia="Times New Roman" w:cs="Calibri"/>
      <w:lang w:eastAsia="en-US"/>
    </w:rPr>
  </w:style>
  <w:style w:type="paragraph" w:styleId="ListParagraph">
    <w:name w:val="List Paragraph"/>
    <w:basedOn w:val="Normal"/>
    <w:uiPriority w:val="99"/>
    <w:qFormat/>
    <w:rsid w:val="00FD5F4A"/>
    <w:pPr>
      <w:spacing w:line="276" w:lineRule="auto"/>
      <w:ind w:left="720"/>
    </w:pPr>
    <w:rPr>
      <w:rFonts w:eastAsia="Calibri"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ED13A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D13AE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ED13A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D13AE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71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6549</Words>
  <Characters>3734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Лалетина</cp:lastModifiedBy>
  <cp:revision>2</cp:revision>
  <cp:lastPrinted>2022-10-18T12:22:00Z</cp:lastPrinted>
  <dcterms:created xsi:type="dcterms:W3CDTF">2022-12-19T06:13:00Z</dcterms:created>
  <dcterms:modified xsi:type="dcterms:W3CDTF">2022-12-19T06:13:00Z</dcterms:modified>
</cp:coreProperties>
</file>