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  <w:bookmarkStart w:id="0" w:name="_GoBack"/>
      <w:bookmarkEnd w:id="0"/>
    </w:p>
    <w:p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:rsidR="00022D30" w:rsidRPr="00F85037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22D30" w:rsidRPr="0012008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022D30" w:rsidRPr="00384FE8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22D30" w:rsidRDefault="00022D30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13.01.2025 № 01-11/19,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</w:t>
      </w:r>
      <w:r>
        <w:rPr>
          <w:color w:val="000000"/>
        </w:rPr>
        <w:br/>
      </w:r>
      <w:r>
        <w:rPr>
          <w:rFonts w:eastAsia="Times New Roman"/>
        </w:rPr>
        <w:t xml:space="preserve">27 грудня 2024 року «Про внесення змін до рішення </w:t>
      </w:r>
      <w:r>
        <w:rPr>
          <w:color w:val="000000"/>
        </w:rPr>
        <w:t>Кременчуцької міської рад</w:t>
      </w:r>
      <w:r>
        <w:t>и Кременчуцького району Полтавської області від 01 грудня 2023 року «</w:t>
      </w:r>
      <w:r>
        <w:rPr>
          <w:rFonts w:eastAsia="Times New Roman"/>
        </w:rPr>
        <w:t xml:space="preserve">Про затвердження Програми соціального забезпечення та соціального захисту населення Кременчуцької міської територіальної громади «Турбота» на </w:t>
      </w:r>
      <w:r>
        <w:rPr>
          <w:rFonts w:eastAsia="Times New Roman"/>
        </w:rPr>
        <w:br/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22D30" w:rsidRDefault="00022D30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022D30" w:rsidRPr="00FE09EF" w:rsidRDefault="00022D30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526 218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1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на придбання комп’ютерної техніки</w:t>
      </w:r>
      <w:r>
        <w:t>.</w:t>
      </w:r>
    </w:p>
    <w:p w:rsidR="00022D30" w:rsidRPr="00C00B88" w:rsidRDefault="00022D30" w:rsidP="00F950A1">
      <w:pPr>
        <w:tabs>
          <w:tab w:val="left" w:pos="567"/>
        </w:tabs>
        <w:jc w:val="both"/>
        <w:rPr>
          <w:color w:val="000000"/>
        </w:rPr>
      </w:pPr>
      <w:r>
        <w:tab/>
      </w:r>
      <w:r w:rsidRPr="00C00B88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:rsidR="00022D30" w:rsidRDefault="00022D30" w:rsidP="00C00B88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>
        <w:rPr>
          <w:color w:val="000000"/>
        </w:rPr>
        <w:t>затвердити паспорт</w:t>
      </w:r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>
        <w:rPr>
          <w:color w:val="000000"/>
        </w:rPr>
        <w:t>перерахувати кошти</w:t>
      </w:r>
      <w:r w:rsidRPr="00342067">
        <w:rPr>
          <w:color w:val="000000"/>
        </w:rPr>
        <w:t xml:space="preserve"> </w:t>
      </w:r>
      <w:r w:rsidRPr="00B64ECA">
        <w:rPr>
          <w:color w:val="000000"/>
        </w:rPr>
        <w:t>Комунальн</w:t>
      </w:r>
      <w:r>
        <w:rPr>
          <w:color w:val="000000"/>
        </w:rPr>
        <w:t>ій</w:t>
      </w:r>
      <w:r w:rsidRPr="00B64ECA">
        <w:rPr>
          <w:color w:val="000000"/>
        </w:rPr>
        <w:t xml:space="preserve"> установ</w:t>
      </w:r>
      <w:r>
        <w:rPr>
          <w:color w:val="000000"/>
        </w:rPr>
        <w:t>і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bookmarkEnd w:id="1"/>
    <w:p w:rsidR="00022D30" w:rsidRDefault="00022D30" w:rsidP="00CE3045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022D30" w:rsidRDefault="00022D30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D30" w:rsidRDefault="00022D30">
      <w:r>
        <w:separator/>
      </w:r>
    </w:p>
  </w:endnote>
  <w:endnote w:type="continuationSeparator" w:id="0">
    <w:p w:rsidR="00022D30" w:rsidRDefault="00022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022D30" w:rsidRPr="00651679" w:rsidRDefault="00022D30" w:rsidP="00C75F37">
    <w:pPr>
      <w:jc w:val="center"/>
      <w:rPr>
        <w:rStyle w:val="PageNumber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PAGE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651679">
      <w:rPr>
        <w:rStyle w:val="PageNumber"/>
        <w:sz w:val="20"/>
        <w:szCs w:val="20"/>
      </w:rPr>
      <w:fldChar w:fldCharType="end"/>
    </w:r>
    <w:r w:rsidRPr="00651679">
      <w:rPr>
        <w:rStyle w:val="PageNumber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NUMPAGES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</w:p>
  <w:p w:rsidR="00022D30" w:rsidRPr="00EE6338" w:rsidRDefault="00022D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D30" w:rsidRDefault="00022D30">
      <w:r>
        <w:separator/>
      </w:r>
    </w:p>
  </w:footnote>
  <w:footnote w:type="continuationSeparator" w:id="0">
    <w:p w:rsidR="00022D30" w:rsidRDefault="00022D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D30" w:rsidRDefault="00022D3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4555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9494A"/>
  </w:style>
  <w:style w:type="paragraph" w:styleId="ListParagraph">
    <w:name w:val="List Paragraph"/>
    <w:basedOn w:val="Normal"/>
    <w:uiPriority w:val="99"/>
    <w:qFormat/>
    <w:rsid w:val="00C12CE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116</TotalTime>
  <Pages>2</Pages>
  <Words>397</Words>
  <Characters>2265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26</cp:revision>
  <cp:lastPrinted>2025-01-15T08:54:00Z</cp:lastPrinted>
  <dcterms:created xsi:type="dcterms:W3CDTF">2024-12-12T05:55:00Z</dcterms:created>
  <dcterms:modified xsi:type="dcterms:W3CDTF">2025-01-15T08:55:00Z</dcterms:modified>
</cp:coreProperties>
</file>