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8BB" w:rsidRDefault="000D78B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D78BB" w:rsidRDefault="000D78B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D78BB" w:rsidRDefault="000D78B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D78BB" w:rsidRDefault="000D78B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D78BB" w:rsidRDefault="000D78B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D78BB" w:rsidRDefault="000D78B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D78BB" w:rsidRPr="00FD6634" w:rsidRDefault="000D78B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bookmarkStart w:id="0" w:name="_GoBack"/>
      <w:bookmarkEnd w:id="0"/>
    </w:p>
    <w:p w:rsidR="000D78BB" w:rsidRPr="00CE7CAC" w:rsidRDefault="000D78B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0D78BB" w:rsidRPr="00CE7CAC" w:rsidRDefault="000D78B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0D78BB" w:rsidRPr="00CE7CAC" w:rsidRDefault="000D78B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0D78BB" w:rsidRPr="00CE7CAC" w:rsidRDefault="000D78B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0D78BB" w:rsidRPr="007113D3" w:rsidRDefault="000D78BB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48249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«Кременчуцьке 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комунальне автотранспортне п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і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>дпри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є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мство 1628»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</w:t>
      </w:r>
      <w:r w:rsidRPr="00482499">
        <w:rPr>
          <w:rFonts w:ascii="Times New Roman" w:eastAsia="MS Mincho" w:hAnsi="Times New Roman" w:cs="Times New Roman"/>
          <w:sz w:val="28"/>
          <w:szCs w:val="28"/>
          <w:lang w:eastAsia="ru-RU"/>
        </w:rPr>
        <w:t>менчуцької місь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05.08.2024 № 01-06/837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Pr="00E9052C">
        <w:rPr>
          <w:rFonts w:ascii="Times New Roman" w:eastAsia="MS Mincho" w:hAnsi="Times New Roman" w:cs="Times New Roman"/>
          <w:sz w:val="28"/>
          <w:szCs w:val="28"/>
          <w:lang w:eastAsia="ru-RU"/>
        </w:rPr>
        <w:t>02 серпня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2024 року «Про внесення змін до рішення Кременчуцької міської ради Кременчуцького району Полтавської області від 23</w:t>
      </w:r>
      <w:r w:rsidRPr="007113D3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листопада 2021 року «Про затвердження </w:t>
      </w:r>
      <w:r w:rsidRPr="007113D3">
        <w:rPr>
          <w:rFonts w:ascii="Times New Roman" w:hAnsi="Times New Roman" w:cs="Times New Roman"/>
          <w:sz w:val="28"/>
          <w:szCs w:val="28"/>
        </w:rPr>
        <w:t>Програми санітарного очищення Кременчуцької міської територіальної громади та забезпечення діяльності КП</w:t>
      </w:r>
      <w:r w:rsidRPr="007113D3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7113D3">
        <w:rPr>
          <w:rFonts w:ascii="Times New Roman" w:hAnsi="Times New Roman" w:cs="Times New Roman"/>
          <w:sz w:val="28"/>
          <w:szCs w:val="28"/>
        </w:rPr>
        <w:t xml:space="preserve">«Кременчуцьке КАТП 1628» на 2022-2024 роки» та 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>від 22 березня 2022</w:t>
      </w:r>
      <w:r w:rsidRPr="007113D3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«Про створення Стабілізаційного Фонду в новій редакції» (зі змінами),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с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>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D78BB" w:rsidRPr="007113D3" w:rsidRDefault="000D78BB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0D78BB" w:rsidRDefault="000D78BB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0D78BB" w:rsidRDefault="000D78BB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:rsidR="000D78BB" w:rsidRDefault="000D78BB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280</w:t>
      </w:r>
      <w:r w:rsidRPr="007113D3">
        <w:rPr>
          <w:rFonts w:ascii="Times New Roman" w:eastAsia="MS Mincho" w:hAnsi="Times New Roman"/>
          <w:sz w:val="28"/>
          <w:szCs w:val="28"/>
          <w:lang w:eastAsia="ru-RU"/>
        </w:rPr>
        <w:t>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654 грн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 міської ради 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>
        <w:rPr>
          <w:rStyle w:val="rvts11"/>
          <w:rFonts w:ascii="Times New Roman" w:hAnsi="Times New Roman" w:cs="Times New Roman"/>
          <w:sz w:val="28"/>
          <w:szCs w:val="28"/>
        </w:rPr>
        <w:t xml:space="preserve">по </w:t>
      </w:r>
      <w:r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7670 «Внески до статутного капіталу суб’єктів господарювання» </w:t>
      </w:r>
      <w:r>
        <w:rPr>
          <w:rStyle w:val="rvts11"/>
          <w:rFonts w:ascii="Times New Roman" w:hAnsi="Times New Roman" w:cs="Times New Roman"/>
          <w:sz w:val="28"/>
          <w:szCs w:val="28"/>
        </w:rPr>
        <w:t>на внески до статутного капіталу к</w:t>
      </w:r>
      <w:r w:rsidRPr="0048249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омунального підприємства «Кременчуцьке 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комунальне автотранспорт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>е п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і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>дпри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є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мство 1628»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</w:t>
      </w:r>
      <w:r w:rsidRPr="0048249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менчуцької міської ради Кременчуцького району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Pr="0048249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на проєктування та будівництво контейнерного майданчику для полупідземних контейнерів.</w:t>
      </w:r>
    </w:p>
    <w:p w:rsidR="000D78BB" w:rsidRDefault="000D78BB" w:rsidP="00487F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0D78BB" w:rsidRDefault="000D78BB" w:rsidP="00487F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</w:p>
    <w:p w:rsidR="000D78BB" w:rsidRDefault="000D78BB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48249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48249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у</w:t>
      </w:r>
      <w:r w:rsidRPr="0048249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«Кременчуцьке 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комунальне автотранспорт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>е п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і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>дпри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є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мство 1628»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</w:t>
      </w:r>
      <w:r w:rsidRPr="00482499">
        <w:rPr>
          <w:rFonts w:ascii="Times New Roman" w:eastAsia="MS Mincho" w:hAnsi="Times New Roman" w:cs="Times New Roman"/>
          <w:sz w:val="28"/>
          <w:szCs w:val="28"/>
          <w:lang w:eastAsia="ru-RU"/>
        </w:rPr>
        <w:t>менчуцької міської ради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нчуцького району Полтавської </w:t>
      </w:r>
      <w:r w:rsidRPr="0048249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0D78BB" w:rsidRDefault="000D78BB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0D78BB" w:rsidRPr="004E78C3" w:rsidRDefault="000D78BB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0D78BB" w:rsidRPr="00CE7CAC" w:rsidRDefault="000D78BB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0D78BB" w:rsidRPr="00CE7CAC" w:rsidRDefault="000D78B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0D78BB" w:rsidRPr="00CE7CAC" w:rsidRDefault="000D78B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:rsidR="000D78BB" w:rsidRPr="00CE7CAC" w:rsidRDefault="000D78B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0D78BB" w:rsidRPr="00CE7CAC" w:rsidRDefault="000D78B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0D78BB" w:rsidRPr="00CE7CAC" w:rsidRDefault="000D78B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0D78BB" w:rsidRDefault="000D78BB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0D78BB" w:rsidRDefault="000D78BB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0D78BB" w:rsidSect="00FF59FB">
      <w:headerReference w:type="default" r:id="rId6"/>
      <w:footerReference w:type="default" r:id="rId7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8BB" w:rsidRDefault="000D78BB" w:rsidP="0011706C">
      <w:pPr>
        <w:spacing w:after="0" w:line="240" w:lineRule="auto"/>
      </w:pPr>
      <w:r>
        <w:separator/>
      </w:r>
    </w:p>
  </w:endnote>
  <w:endnote w:type="continuationSeparator" w:id="0">
    <w:p w:rsidR="000D78BB" w:rsidRDefault="000D78B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8BB" w:rsidRPr="00C86252" w:rsidRDefault="000D78BB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0D78BB" w:rsidRPr="00C86252" w:rsidRDefault="000D78BB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0D78BB" w:rsidRPr="00C86252" w:rsidRDefault="000D78BB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0D78BB" w:rsidRPr="00C86252" w:rsidRDefault="000D78BB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0D78BB" w:rsidRDefault="000D78BB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0D78BB" w:rsidRDefault="000D78BB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0D78BB" w:rsidRPr="0011706C" w:rsidRDefault="000D78BB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8BB" w:rsidRDefault="000D78BB" w:rsidP="0011706C">
      <w:pPr>
        <w:spacing w:after="0" w:line="240" w:lineRule="auto"/>
      </w:pPr>
      <w:r>
        <w:separator/>
      </w:r>
    </w:p>
  </w:footnote>
  <w:footnote w:type="continuationSeparator" w:id="0">
    <w:p w:rsidR="000D78BB" w:rsidRDefault="000D78B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8BB" w:rsidRDefault="000D78B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3E8B"/>
    <w:rsid w:val="000132A8"/>
    <w:rsid w:val="000237DE"/>
    <w:rsid w:val="00024C50"/>
    <w:rsid w:val="0003059A"/>
    <w:rsid w:val="00041E8D"/>
    <w:rsid w:val="000454AE"/>
    <w:rsid w:val="000476AC"/>
    <w:rsid w:val="00052698"/>
    <w:rsid w:val="00065E84"/>
    <w:rsid w:val="000665BF"/>
    <w:rsid w:val="00072546"/>
    <w:rsid w:val="0007471A"/>
    <w:rsid w:val="0009779F"/>
    <w:rsid w:val="00097A2B"/>
    <w:rsid w:val="000A0C1E"/>
    <w:rsid w:val="000D78BB"/>
    <w:rsid w:val="000D7DB0"/>
    <w:rsid w:val="000E0AE3"/>
    <w:rsid w:val="000E2AC4"/>
    <w:rsid w:val="000E3F39"/>
    <w:rsid w:val="000E492D"/>
    <w:rsid w:val="000E72EB"/>
    <w:rsid w:val="00115E2F"/>
    <w:rsid w:val="0011706C"/>
    <w:rsid w:val="001201A4"/>
    <w:rsid w:val="00125D77"/>
    <w:rsid w:val="00134857"/>
    <w:rsid w:val="0013640C"/>
    <w:rsid w:val="00140AAC"/>
    <w:rsid w:val="001417CB"/>
    <w:rsid w:val="001417F1"/>
    <w:rsid w:val="00143F4A"/>
    <w:rsid w:val="00147219"/>
    <w:rsid w:val="00161FC3"/>
    <w:rsid w:val="00164A39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10F2"/>
    <w:rsid w:val="001C34AC"/>
    <w:rsid w:val="001D43BA"/>
    <w:rsid w:val="001E0FC7"/>
    <w:rsid w:val="001E653B"/>
    <w:rsid w:val="001F2841"/>
    <w:rsid w:val="0020287B"/>
    <w:rsid w:val="00202B15"/>
    <w:rsid w:val="002259BE"/>
    <w:rsid w:val="00225BC3"/>
    <w:rsid w:val="002471BE"/>
    <w:rsid w:val="00250518"/>
    <w:rsid w:val="0025116D"/>
    <w:rsid w:val="00251774"/>
    <w:rsid w:val="002757BB"/>
    <w:rsid w:val="0029200D"/>
    <w:rsid w:val="0029262F"/>
    <w:rsid w:val="002A06F3"/>
    <w:rsid w:val="002A58D4"/>
    <w:rsid w:val="002B1156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225AF"/>
    <w:rsid w:val="003335E1"/>
    <w:rsid w:val="0033582E"/>
    <w:rsid w:val="00342A56"/>
    <w:rsid w:val="00343B94"/>
    <w:rsid w:val="00345C6D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C5F3E"/>
    <w:rsid w:val="003D0566"/>
    <w:rsid w:val="003D3EC5"/>
    <w:rsid w:val="003D40C9"/>
    <w:rsid w:val="003E02C1"/>
    <w:rsid w:val="003F0F77"/>
    <w:rsid w:val="003F212D"/>
    <w:rsid w:val="00400A29"/>
    <w:rsid w:val="00414B80"/>
    <w:rsid w:val="00427390"/>
    <w:rsid w:val="00435A97"/>
    <w:rsid w:val="00436C55"/>
    <w:rsid w:val="00443171"/>
    <w:rsid w:val="004444B1"/>
    <w:rsid w:val="004553F5"/>
    <w:rsid w:val="00455B95"/>
    <w:rsid w:val="00465F52"/>
    <w:rsid w:val="0047399B"/>
    <w:rsid w:val="00474224"/>
    <w:rsid w:val="00477893"/>
    <w:rsid w:val="00481728"/>
    <w:rsid w:val="00482499"/>
    <w:rsid w:val="00483BB9"/>
    <w:rsid w:val="00487F40"/>
    <w:rsid w:val="00491BB4"/>
    <w:rsid w:val="00497A2F"/>
    <w:rsid w:val="004A2D32"/>
    <w:rsid w:val="004A32EA"/>
    <w:rsid w:val="004A6603"/>
    <w:rsid w:val="004B38C1"/>
    <w:rsid w:val="004C45DF"/>
    <w:rsid w:val="004C5224"/>
    <w:rsid w:val="004E426A"/>
    <w:rsid w:val="004E78C3"/>
    <w:rsid w:val="00514398"/>
    <w:rsid w:val="00521480"/>
    <w:rsid w:val="00522287"/>
    <w:rsid w:val="00532EEE"/>
    <w:rsid w:val="00551D12"/>
    <w:rsid w:val="00564BCB"/>
    <w:rsid w:val="00580C07"/>
    <w:rsid w:val="00582C0B"/>
    <w:rsid w:val="00585706"/>
    <w:rsid w:val="005909D8"/>
    <w:rsid w:val="0059581B"/>
    <w:rsid w:val="0059737A"/>
    <w:rsid w:val="005B49EE"/>
    <w:rsid w:val="005C2E7A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FDB"/>
    <w:rsid w:val="00651885"/>
    <w:rsid w:val="00653A43"/>
    <w:rsid w:val="00656100"/>
    <w:rsid w:val="0066729D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13D3"/>
    <w:rsid w:val="00713F72"/>
    <w:rsid w:val="00714BAE"/>
    <w:rsid w:val="0071612A"/>
    <w:rsid w:val="007315A3"/>
    <w:rsid w:val="00733F08"/>
    <w:rsid w:val="00740169"/>
    <w:rsid w:val="00743FB2"/>
    <w:rsid w:val="00750D93"/>
    <w:rsid w:val="007521BC"/>
    <w:rsid w:val="00761259"/>
    <w:rsid w:val="007757CF"/>
    <w:rsid w:val="00777780"/>
    <w:rsid w:val="00794859"/>
    <w:rsid w:val="007A2315"/>
    <w:rsid w:val="007B76A7"/>
    <w:rsid w:val="007B7879"/>
    <w:rsid w:val="007C1175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945"/>
    <w:rsid w:val="008C3664"/>
    <w:rsid w:val="008C480E"/>
    <w:rsid w:val="008C4A18"/>
    <w:rsid w:val="008D1D41"/>
    <w:rsid w:val="008D2FF1"/>
    <w:rsid w:val="008D3A11"/>
    <w:rsid w:val="008E2E01"/>
    <w:rsid w:val="008E42C9"/>
    <w:rsid w:val="008F0237"/>
    <w:rsid w:val="00911907"/>
    <w:rsid w:val="00911F4F"/>
    <w:rsid w:val="00912D76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5504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17"/>
    <w:rsid w:val="00A3025A"/>
    <w:rsid w:val="00A3562C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37BC5"/>
    <w:rsid w:val="00B4749A"/>
    <w:rsid w:val="00B51B67"/>
    <w:rsid w:val="00B56EDF"/>
    <w:rsid w:val="00B62215"/>
    <w:rsid w:val="00B72E5A"/>
    <w:rsid w:val="00B81906"/>
    <w:rsid w:val="00B81F21"/>
    <w:rsid w:val="00B9645D"/>
    <w:rsid w:val="00BA44ED"/>
    <w:rsid w:val="00BB365D"/>
    <w:rsid w:val="00BC1BBC"/>
    <w:rsid w:val="00BC2D82"/>
    <w:rsid w:val="00BC3152"/>
    <w:rsid w:val="00BC66D4"/>
    <w:rsid w:val="00BD216D"/>
    <w:rsid w:val="00BD39B9"/>
    <w:rsid w:val="00BE27A2"/>
    <w:rsid w:val="00BF1894"/>
    <w:rsid w:val="00BF228D"/>
    <w:rsid w:val="00C065EA"/>
    <w:rsid w:val="00C145FD"/>
    <w:rsid w:val="00C22B04"/>
    <w:rsid w:val="00C25F96"/>
    <w:rsid w:val="00C278D0"/>
    <w:rsid w:val="00C308DB"/>
    <w:rsid w:val="00C35789"/>
    <w:rsid w:val="00C42AA2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17655"/>
    <w:rsid w:val="00D2347E"/>
    <w:rsid w:val="00D26318"/>
    <w:rsid w:val="00D51678"/>
    <w:rsid w:val="00D566D3"/>
    <w:rsid w:val="00D56E88"/>
    <w:rsid w:val="00D65893"/>
    <w:rsid w:val="00D75F9E"/>
    <w:rsid w:val="00D76BE3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52C"/>
    <w:rsid w:val="00E90C1C"/>
    <w:rsid w:val="00E92FE8"/>
    <w:rsid w:val="00E963B9"/>
    <w:rsid w:val="00EA4574"/>
    <w:rsid w:val="00EA4660"/>
    <w:rsid w:val="00EB4155"/>
    <w:rsid w:val="00EB67F6"/>
    <w:rsid w:val="00EC0FD7"/>
    <w:rsid w:val="00EC2927"/>
    <w:rsid w:val="00EC5068"/>
    <w:rsid w:val="00ED4A41"/>
    <w:rsid w:val="00ED7643"/>
    <w:rsid w:val="00EE4DA0"/>
    <w:rsid w:val="00F21B57"/>
    <w:rsid w:val="00F26F88"/>
    <w:rsid w:val="00F2776D"/>
    <w:rsid w:val="00F5004A"/>
    <w:rsid w:val="00F62662"/>
    <w:rsid w:val="00F7025C"/>
    <w:rsid w:val="00F7060B"/>
    <w:rsid w:val="00F81531"/>
    <w:rsid w:val="00F85190"/>
    <w:rsid w:val="00FB123C"/>
    <w:rsid w:val="00FB6365"/>
    <w:rsid w:val="00FC1915"/>
    <w:rsid w:val="00FC21EF"/>
    <w:rsid w:val="00FD6634"/>
    <w:rsid w:val="00FE5361"/>
    <w:rsid w:val="00FF1837"/>
    <w:rsid w:val="00FF2D9A"/>
    <w:rsid w:val="00FF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3E8B"/>
  </w:style>
  <w:style w:type="character" w:styleId="PageNumber">
    <w:name w:val="page number"/>
    <w:basedOn w:val="DefaultParagraphFont"/>
    <w:uiPriority w:val="99"/>
    <w:rsid w:val="00A93E8B"/>
  </w:style>
  <w:style w:type="paragraph" w:styleId="ListParagraph">
    <w:name w:val="List Paragraph"/>
    <w:basedOn w:val="Normal"/>
    <w:uiPriority w:val="99"/>
    <w:qFormat/>
    <w:rsid w:val="004444B1"/>
    <w:pPr>
      <w:ind w:left="720"/>
    </w:pPr>
  </w:style>
  <w:style w:type="paragraph" w:styleId="Header">
    <w:name w:val="header"/>
    <w:basedOn w:val="Normal"/>
    <w:link w:val="HeaderChar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706C"/>
  </w:style>
  <w:style w:type="paragraph" w:styleId="BalloonText">
    <w:name w:val="Balloon Text"/>
    <w:basedOn w:val="Normal"/>
    <w:link w:val="BalloonTextChar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DefaultParagraphFont"/>
    <w:uiPriority w:val="99"/>
    <w:rsid w:val="00A1723E"/>
  </w:style>
  <w:style w:type="paragraph" w:customStyle="1" w:styleId="a">
    <w:name w:val="Знак"/>
    <w:basedOn w:val="Normal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DefaultParagraphFont"/>
    <w:uiPriority w:val="99"/>
    <w:rsid w:val="00911907"/>
  </w:style>
  <w:style w:type="character" w:styleId="Emphasis">
    <w:name w:val="Emphasis"/>
    <w:basedOn w:val="DefaultParagraphFont"/>
    <w:uiPriority w:val="99"/>
    <w:qFormat/>
    <w:rsid w:val="007B787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65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2</Pages>
  <Words>428</Words>
  <Characters>2445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9</cp:revision>
  <cp:lastPrinted>2024-08-09T05:13:00Z</cp:lastPrinted>
  <dcterms:created xsi:type="dcterms:W3CDTF">2024-07-24T12:51:00Z</dcterms:created>
  <dcterms:modified xsi:type="dcterms:W3CDTF">2024-08-09T05:13:00Z</dcterms:modified>
</cp:coreProperties>
</file>