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0C" w:rsidRPr="00C50754" w:rsidRDefault="00AE3B0C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4</w:t>
      </w:r>
    </w:p>
    <w:p w:rsidR="00AE3B0C" w:rsidRPr="00FA5631" w:rsidRDefault="00AE3B0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AE3B0C" w:rsidRPr="00FA5631" w:rsidRDefault="00AE3B0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AE3B0C" w:rsidRPr="00FA5631" w:rsidRDefault="00AE3B0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AE3B0C" w:rsidRPr="00FA5631" w:rsidRDefault="00AE3B0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AE3B0C" w:rsidRPr="00576F18" w:rsidRDefault="00AE3B0C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AE3B0C" w:rsidRPr="00FA5631" w:rsidRDefault="00AE3B0C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AE3B0C" w:rsidRPr="00FA5631" w:rsidRDefault="00AE3B0C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AE3B0C" w:rsidRPr="00A60CD7" w:rsidRDefault="00AE3B0C" w:rsidP="00BB3037">
      <w:pPr>
        <w:pStyle w:val="BodyText2"/>
        <w:tabs>
          <w:tab w:val="left" w:pos="-2244"/>
        </w:tabs>
      </w:pPr>
    </w:p>
    <w:p w:rsidR="00AE3B0C" w:rsidRPr="00D678C0" w:rsidRDefault="00AE3B0C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182.85pt;margin-top:48.25pt;width:27pt;height:18.7pt;rotation:4973197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1.75pt">
            <v:imagedata r:id="rId7" o:title=""/>
          </v:shape>
        </w:pict>
      </w:r>
    </w:p>
    <w:p w:rsidR="00AE3B0C" w:rsidRPr="00A77C88" w:rsidRDefault="00AE3B0C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AE3B0C" w:rsidRPr="00A77C88" w:rsidRDefault="00AE3B0C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AE3B0C" w:rsidRPr="00A60CD7" w:rsidRDefault="00AE3B0C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E3B0C" w:rsidRPr="006E3A88" w:rsidRDefault="00AE3B0C" w:rsidP="00341D20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5A2469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буд. № 194 по вул. Академіка Герасимовича,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AE3B0C" w:rsidRDefault="00AE3B0C" w:rsidP="00341D20">
      <w:pPr>
        <w:tabs>
          <w:tab w:val="left" w:pos="-2244"/>
        </w:tabs>
        <w:jc w:val="both"/>
        <w:rPr>
          <w:sz w:val="25"/>
          <w:szCs w:val="25"/>
        </w:rPr>
      </w:pPr>
    </w:p>
    <w:p w:rsidR="00AE3B0C" w:rsidRDefault="00AE3B0C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AE3B0C" w:rsidRPr="00A20F2E" w:rsidRDefault="00AE3B0C" w:rsidP="00341D20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AE3B0C" w:rsidRPr="00863CC9" w:rsidRDefault="00AE3B0C" w:rsidP="00341D20">
      <w:pPr>
        <w:tabs>
          <w:tab w:val="left" w:pos="-2244"/>
        </w:tabs>
        <w:jc w:val="both"/>
        <w:rPr>
          <w:szCs w:val="28"/>
        </w:rPr>
      </w:pPr>
    </w:p>
    <w:p w:rsidR="00AE3B0C" w:rsidRPr="00AE0CED" w:rsidRDefault="00AE3B0C" w:rsidP="00341D2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AE3B0C" w:rsidRPr="00AE0CED" w:rsidRDefault="00AE3B0C" w:rsidP="00341D2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AE3B0C" w:rsidRPr="00AE0CED" w:rsidRDefault="00AE3B0C" w:rsidP="00341D2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AE3B0C" w:rsidRPr="00AE0CED" w:rsidRDefault="00AE3B0C" w:rsidP="00341D20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AE3B0C" w:rsidRPr="00A60CD7" w:rsidRDefault="00AE3B0C" w:rsidP="00341D20">
      <w:pPr>
        <w:tabs>
          <w:tab w:val="left" w:pos="-2244"/>
        </w:tabs>
        <w:jc w:val="both"/>
        <w:rPr>
          <w:sz w:val="16"/>
          <w:szCs w:val="16"/>
        </w:rPr>
      </w:pPr>
    </w:p>
    <w:p w:rsidR="00AE3B0C" w:rsidRPr="00A60CD7" w:rsidRDefault="00AE3B0C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AE3B0C" w:rsidRPr="00A60CD7" w:rsidRDefault="00AE3B0C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AE3B0C" w:rsidRPr="00A60CD7" w:rsidRDefault="00AE3B0C" w:rsidP="00341D20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AE3B0C" w:rsidRPr="00A60CD7" w:rsidRDefault="00AE3B0C" w:rsidP="00341D20">
      <w:pPr>
        <w:tabs>
          <w:tab w:val="left" w:pos="-2244"/>
        </w:tabs>
        <w:jc w:val="both"/>
        <w:rPr>
          <w:sz w:val="16"/>
          <w:szCs w:val="16"/>
        </w:rPr>
      </w:pPr>
    </w:p>
    <w:p w:rsidR="00AE3B0C" w:rsidRPr="00A60CD7" w:rsidRDefault="00AE3B0C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AE3B0C" w:rsidRPr="00A60CD7" w:rsidRDefault="00AE3B0C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AE3B0C" w:rsidRPr="00A60CD7" w:rsidRDefault="00AE3B0C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AE3B0C" w:rsidRPr="00A60CD7" w:rsidRDefault="00AE3B0C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E3B0C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B0C" w:rsidRDefault="00AE3B0C">
      <w:r>
        <w:separator/>
      </w:r>
    </w:p>
  </w:endnote>
  <w:endnote w:type="continuationSeparator" w:id="0">
    <w:p w:rsidR="00AE3B0C" w:rsidRDefault="00AE3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0C" w:rsidRPr="00F45CC8" w:rsidRDefault="00AE3B0C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AE3B0C" w:rsidRPr="00645069" w:rsidRDefault="00AE3B0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AE3B0C" w:rsidRPr="00645069" w:rsidRDefault="00AE3B0C" w:rsidP="000B4AD7">
    <w:pPr>
      <w:jc w:val="center"/>
      <w:rPr>
        <w:sz w:val="16"/>
        <w:szCs w:val="16"/>
      </w:rPr>
    </w:pPr>
  </w:p>
  <w:p w:rsidR="00AE3B0C" w:rsidRPr="00645069" w:rsidRDefault="00AE3B0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AE3B0C" w:rsidRPr="00645069" w:rsidRDefault="00AE3B0C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6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AE3B0C" w:rsidRDefault="00AE3B0C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AE3B0C" w:rsidRPr="00F9481A" w:rsidRDefault="00AE3B0C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B0C" w:rsidRDefault="00AE3B0C">
      <w:r>
        <w:separator/>
      </w:r>
    </w:p>
  </w:footnote>
  <w:footnote w:type="continuationSeparator" w:id="0">
    <w:p w:rsidR="00AE3B0C" w:rsidRDefault="00AE3B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26C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5AEB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E3447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D2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47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2469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85F7C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5B08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5B2C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432C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C6C52"/>
    <w:rsid w:val="00AD2C2F"/>
    <w:rsid w:val="00AD3738"/>
    <w:rsid w:val="00AD4FD6"/>
    <w:rsid w:val="00AE097C"/>
    <w:rsid w:val="00AE0CED"/>
    <w:rsid w:val="00AE3B0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4B4A"/>
    <w:rsid w:val="00DB60ED"/>
    <w:rsid w:val="00DC2D85"/>
    <w:rsid w:val="00DC2EE3"/>
    <w:rsid w:val="00DD0E14"/>
    <w:rsid w:val="00DD11E0"/>
    <w:rsid w:val="00DD1632"/>
    <w:rsid w:val="00DD28AB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24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1</Pages>
  <Words>217</Words>
  <Characters>1241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2024-05-07T13:54:00Z</cp:lastPrinted>
  <dcterms:created xsi:type="dcterms:W3CDTF">2024-05-06T11:05:00Z</dcterms:created>
  <dcterms:modified xsi:type="dcterms:W3CDTF">2024-05-08T08:30:00Z</dcterms:modified>
</cp:coreProperties>
</file>