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1B592C" w:rsidRDefault="004F016E" w:rsidP="00BB3037">
      <w:pPr>
        <w:pStyle w:val="BodyText2"/>
        <w:tabs>
          <w:tab w:val="left" w:pos="-2244"/>
        </w:tabs>
        <w:rPr>
          <w:u w:val="single"/>
        </w:rPr>
      </w:pPr>
    </w:p>
    <w:p w:rsidR="004F016E" w:rsidRPr="001B592C" w:rsidRDefault="004F016E" w:rsidP="00BB3037">
      <w:pPr>
        <w:pStyle w:val="BodyText2"/>
        <w:tabs>
          <w:tab w:val="left" w:pos="-2244"/>
        </w:tabs>
        <w:rPr>
          <w:u w:val="single"/>
        </w:rPr>
      </w:pPr>
    </w:p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1B592C" w:rsidRDefault="004F016E" w:rsidP="00BB3037">
      <w:pPr>
        <w:pStyle w:val="BodyText2"/>
        <w:tabs>
          <w:tab w:val="left" w:pos="-2244"/>
        </w:tabs>
      </w:pPr>
    </w:p>
    <w:p w:rsidR="004F016E" w:rsidRPr="00835BFE" w:rsidRDefault="004F016E" w:rsidP="00892AD2">
      <w:pPr>
        <w:pStyle w:val="BodyText2"/>
        <w:tabs>
          <w:tab w:val="left" w:pos="-2244"/>
        </w:tabs>
        <w:rPr>
          <w:color w:val="FFFFFF"/>
        </w:rPr>
      </w:pPr>
      <w:r w:rsidRPr="00835BFE">
        <w:rPr>
          <w:color w:val="FFFFFF"/>
        </w:rPr>
        <w:t>27.01.2023                                                                                                     № 139</w:t>
      </w:r>
    </w:p>
    <w:p w:rsidR="004F016E" w:rsidRPr="001B592C" w:rsidRDefault="004F016E" w:rsidP="00892AD2">
      <w:pPr>
        <w:pStyle w:val="BodyText2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:rsidR="004F016E" w:rsidRPr="001B592C" w:rsidRDefault="004F016E" w:rsidP="00892AD2">
      <w:pPr>
        <w:pStyle w:val="BodyText2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:rsidR="004F016E" w:rsidRPr="001B592C" w:rsidRDefault="004F016E" w:rsidP="00892AD2">
      <w:pPr>
        <w:pStyle w:val="BodyText2"/>
        <w:tabs>
          <w:tab w:val="left" w:pos="0"/>
        </w:tabs>
        <w:rPr>
          <w:szCs w:val="28"/>
        </w:rPr>
      </w:pPr>
    </w:p>
    <w:p w:rsidR="004F016E" w:rsidRPr="001B592C" w:rsidRDefault="004F016E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r w:rsidRPr="001B592C">
        <w:t>акта</w:t>
      </w:r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1B592C">
        <w:t>від</w:t>
      </w:r>
      <w:r w:rsidRPr="001B592C">
        <w:rPr>
          <w:szCs w:val="28"/>
        </w:rPr>
        <w:t>  </w:t>
      </w:r>
      <w:r>
        <w:rPr>
          <w:szCs w:val="28"/>
        </w:rPr>
        <w:t>23.10.2023</w:t>
      </w:r>
      <w:r w:rsidRPr="001B592C">
        <w:rPr>
          <w:szCs w:val="28"/>
        </w:rPr>
        <w:t xml:space="preserve">, </w:t>
      </w:r>
      <w:r w:rsidRPr="001B592C">
        <w:t xml:space="preserve">керуючись ст.ст.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Heading1Char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:rsidR="004F016E" w:rsidRPr="001B592C" w:rsidRDefault="004F016E" w:rsidP="00FD41D4">
      <w:pPr>
        <w:jc w:val="both"/>
        <w:rPr>
          <w:sz w:val="16"/>
          <w:szCs w:val="16"/>
        </w:rPr>
      </w:pPr>
    </w:p>
    <w:p w:rsidR="004F016E" w:rsidRPr="001B592C" w:rsidRDefault="004F016E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:rsidR="004F016E" w:rsidRPr="001B592C" w:rsidRDefault="004F016E" w:rsidP="00BB3037">
      <w:pPr>
        <w:jc w:val="center"/>
        <w:rPr>
          <w:sz w:val="16"/>
          <w:szCs w:val="16"/>
        </w:rPr>
      </w:pPr>
    </w:p>
    <w:p w:rsidR="004F016E" w:rsidRPr="001B592C" w:rsidRDefault="004F016E" w:rsidP="00447D69">
      <w:pPr>
        <w:ind w:firstLine="561"/>
        <w:jc w:val="both"/>
      </w:pPr>
      <w:r w:rsidRPr="001B592C">
        <w:rPr>
          <w:szCs w:val="28"/>
        </w:rPr>
        <w:t>1. Провести демонтаж та евакуацію рухомого майна - залізобетонн</w:t>
      </w:r>
      <w:r>
        <w:rPr>
          <w:szCs w:val="28"/>
        </w:rPr>
        <w:t>ого</w:t>
      </w:r>
      <w:r w:rsidRPr="001B592C">
        <w:rPr>
          <w:szCs w:val="28"/>
        </w:rPr>
        <w:t xml:space="preserve"> </w:t>
      </w:r>
      <w:r w:rsidRPr="001B592C">
        <w:t>гараж</w:t>
      </w:r>
      <w:r>
        <w:t>а</w:t>
      </w:r>
      <w:r w:rsidRPr="001B592C">
        <w:t>,</w:t>
      </w:r>
      <w:r w:rsidRPr="001B592C">
        <w:rPr>
          <w:szCs w:val="28"/>
        </w:rPr>
        <w:t xml:space="preserve"> який розташований</w:t>
      </w:r>
      <w:r>
        <w:rPr>
          <w:szCs w:val="28"/>
        </w:rPr>
        <w:t xml:space="preserve"> в ГК «Дружба»</w:t>
      </w:r>
      <w:r w:rsidRPr="001B592C">
        <w:rPr>
          <w:szCs w:val="28"/>
        </w:rPr>
        <w:t xml:space="preserve"> без правовстановлюючих документів</w:t>
      </w:r>
      <w:r w:rsidRPr="001B592C">
        <w:t>, в районі будинку № </w:t>
      </w:r>
      <w:r>
        <w:t>87</w:t>
      </w:r>
      <w:r w:rsidRPr="001B592C">
        <w:t xml:space="preserve"> </w:t>
      </w:r>
      <w:r>
        <w:t>по вул. Героїв Маріуполя</w:t>
      </w:r>
      <w:r w:rsidRPr="001B592C">
        <w:t xml:space="preserve"> </w:t>
      </w:r>
      <w:r w:rsidRPr="001B592C">
        <w:rPr>
          <w:szCs w:val="28"/>
        </w:rPr>
        <w:t>(власник –</w:t>
      </w:r>
      <w:r>
        <w:rPr>
          <w:szCs w:val="28"/>
        </w:rPr>
        <w:t xml:space="preserve"> Мельник М.Ю.</w:t>
      </w:r>
      <w:r w:rsidRPr="001B592C">
        <w:rPr>
          <w:szCs w:val="28"/>
        </w:rPr>
        <w:t>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:rsidR="004F016E" w:rsidRPr="001B592C" w:rsidRDefault="004F016E" w:rsidP="006E12C7">
      <w:pPr>
        <w:ind w:firstLine="561"/>
        <w:jc w:val="both"/>
        <w:rPr>
          <w:rStyle w:val="Heading1Char"/>
          <w:b w:val="0"/>
          <w:bCs/>
          <w:sz w:val="28"/>
          <w:szCs w:val="28"/>
        </w:rPr>
      </w:pPr>
      <w:r w:rsidRPr="001B592C">
        <w:rPr>
          <w:szCs w:val="28"/>
        </w:rPr>
        <w:t>2</w:t>
      </w:r>
      <w:r w:rsidRPr="00FD04AD">
        <w:rPr>
          <w:szCs w:val="28"/>
        </w:rPr>
        <w:t>. </w:t>
      </w:r>
      <w:r w:rsidRPr="00FD04AD">
        <w:rPr>
          <w:rStyle w:val="Heading1Char"/>
          <w:b w:val="0"/>
          <w:bCs/>
          <w:sz w:val="28"/>
          <w:szCs w:val="28"/>
        </w:rPr>
        <w:t>Комунальному підприємству</w:t>
      </w:r>
      <w:r w:rsidRPr="001B592C">
        <w:rPr>
          <w:rStyle w:val="Heading1Char"/>
          <w:b w:val="0"/>
          <w:bCs/>
          <w:sz w:val="28"/>
          <w:szCs w:val="28"/>
        </w:rPr>
        <w:t xml:space="preserve"> «Благоустрій Кременчука» Кременчуцької міської ради Кременчуцького району Полтавської області:</w:t>
      </w:r>
    </w:p>
    <w:p w:rsidR="004F016E" w:rsidRPr="001B592C" w:rsidRDefault="004F016E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:rsidR="004F016E" w:rsidRPr="001B592C" w:rsidRDefault="004F016E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4F016E" w:rsidRPr="001B592C" w:rsidRDefault="004F016E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4F016E" w:rsidRPr="00032F93" w:rsidRDefault="004F016E" w:rsidP="00FD04A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4F016E" w:rsidRPr="001B592C" w:rsidRDefault="004F016E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1B592C">
        <w:rPr>
          <w:rStyle w:val="Heading1Char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:rsidR="004F016E" w:rsidRPr="001B592C" w:rsidRDefault="004F016E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:rsidR="004F016E" w:rsidRPr="001B592C" w:rsidRDefault="004F016E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Пелипенка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4F016E" w:rsidRPr="001B592C" w:rsidRDefault="004F016E" w:rsidP="002E44B9">
      <w:pPr>
        <w:jc w:val="both"/>
      </w:pPr>
    </w:p>
    <w:p w:rsidR="004F016E" w:rsidRPr="001B592C" w:rsidRDefault="004F016E" w:rsidP="002E44B9">
      <w:pPr>
        <w:jc w:val="both"/>
      </w:pPr>
    </w:p>
    <w:p w:rsidR="004F016E" w:rsidRPr="001B592C" w:rsidRDefault="004F016E" w:rsidP="00BB3037">
      <w:pPr>
        <w:tabs>
          <w:tab w:val="left" w:pos="748"/>
        </w:tabs>
        <w:jc w:val="both"/>
        <w:rPr>
          <w:szCs w:val="28"/>
        </w:rPr>
      </w:pPr>
    </w:p>
    <w:p w:rsidR="004F016E" w:rsidRPr="001B592C" w:rsidRDefault="004F016E" w:rsidP="003906ED">
      <w:pPr>
        <w:pStyle w:val="BodyText2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4F016E" w:rsidRPr="001B592C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16E" w:rsidRDefault="004F016E">
      <w:r>
        <w:separator/>
      </w:r>
    </w:p>
  </w:endnote>
  <w:endnote w:type="continuationSeparator" w:id="0">
    <w:p w:rsidR="004F016E" w:rsidRDefault="004F0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16E" w:rsidRPr="00F45CC8" w:rsidRDefault="004F016E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F016E" w:rsidRPr="002565C8" w:rsidRDefault="004F016E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F016E" w:rsidRPr="002565C8" w:rsidRDefault="004F016E" w:rsidP="000B4AD7">
    <w:pPr>
      <w:jc w:val="center"/>
      <w:rPr>
        <w:sz w:val="16"/>
        <w:szCs w:val="16"/>
      </w:rPr>
    </w:pPr>
  </w:p>
  <w:p w:rsidR="004F016E" w:rsidRPr="002565C8" w:rsidRDefault="004F016E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:rsidR="004F016E" w:rsidRPr="002565C8" w:rsidRDefault="004F016E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PageNumber"/>
        <w:sz w:val="20"/>
        <w:szCs w:val="20"/>
      </w:rPr>
      <w:fldChar w:fldCharType="begin"/>
    </w:r>
    <w:r w:rsidRPr="002565C8">
      <w:rPr>
        <w:rStyle w:val="PageNumber"/>
        <w:sz w:val="20"/>
        <w:szCs w:val="20"/>
      </w:rPr>
      <w:instrText xml:space="preserve"> PAGE </w:instrText>
    </w:r>
    <w:r w:rsidRPr="002565C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2565C8">
      <w:rPr>
        <w:rStyle w:val="PageNumber"/>
        <w:sz w:val="20"/>
        <w:szCs w:val="20"/>
      </w:rPr>
      <w:fldChar w:fldCharType="end"/>
    </w:r>
    <w:r w:rsidRPr="002565C8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4F016E" w:rsidRPr="002565C8" w:rsidRDefault="004F016E" w:rsidP="00F9481A">
    <w:pPr>
      <w:pStyle w:val="Footer"/>
      <w:ind w:right="360"/>
      <w:jc w:val="center"/>
      <w:rPr>
        <w:sz w:val="20"/>
        <w:szCs w:val="20"/>
      </w:rPr>
    </w:pPr>
  </w:p>
  <w:p w:rsidR="004F016E" w:rsidRPr="002565C8" w:rsidRDefault="004F016E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16E" w:rsidRDefault="004F016E">
      <w:r>
        <w:separator/>
      </w:r>
    </w:p>
  </w:footnote>
  <w:footnote w:type="continuationSeparator" w:id="0">
    <w:p w:rsidR="004F016E" w:rsidRDefault="004F0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2EFB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6AF2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1A49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382F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38CC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3A24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16E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921D2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1EE3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2EA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AC6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0D5"/>
    <w:rsid w:val="00812A68"/>
    <w:rsid w:val="00812F20"/>
    <w:rsid w:val="00817E44"/>
    <w:rsid w:val="008244C7"/>
    <w:rsid w:val="0082720F"/>
    <w:rsid w:val="00832829"/>
    <w:rsid w:val="00833A1E"/>
    <w:rsid w:val="00834BF9"/>
    <w:rsid w:val="00834E2A"/>
    <w:rsid w:val="00835BFE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418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1F62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2EFF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68F9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85370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3DC8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7386E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5BF0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4AD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93A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93A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93A24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A24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7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2</Pages>
  <Words>388</Words>
  <Characters>2215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9</cp:revision>
  <cp:lastPrinted>2023-10-31T11:56:00Z</cp:lastPrinted>
  <dcterms:created xsi:type="dcterms:W3CDTF">2022-08-31T12:50:00Z</dcterms:created>
  <dcterms:modified xsi:type="dcterms:W3CDTF">2023-10-31T12:30:00Z</dcterms:modified>
</cp:coreProperties>
</file>