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4C" w:rsidRDefault="0048464C" w:rsidP="00D141B1">
      <w:pPr>
        <w:pStyle w:val="BodyText2"/>
        <w:tabs>
          <w:tab w:val="left" w:pos="0"/>
        </w:tabs>
      </w:pPr>
    </w:p>
    <w:p w:rsidR="0048464C" w:rsidRDefault="0048464C" w:rsidP="00D141B1">
      <w:pPr>
        <w:pStyle w:val="BodyText2"/>
        <w:tabs>
          <w:tab w:val="left" w:pos="0"/>
        </w:tabs>
      </w:pPr>
    </w:p>
    <w:p w:rsidR="0048464C" w:rsidRPr="00336CC4" w:rsidRDefault="0048464C" w:rsidP="00D141B1">
      <w:pPr>
        <w:pStyle w:val="BodyText2"/>
        <w:tabs>
          <w:tab w:val="left" w:pos="0"/>
        </w:tabs>
        <w:rPr>
          <w:color w:val="FFFFFF"/>
        </w:rPr>
      </w:pPr>
    </w:p>
    <w:p w:rsidR="0048464C" w:rsidRPr="00336CC4" w:rsidRDefault="0048464C" w:rsidP="00D141B1">
      <w:pPr>
        <w:pStyle w:val="BodyText2"/>
        <w:tabs>
          <w:tab w:val="left" w:pos="0"/>
        </w:tabs>
        <w:rPr>
          <w:color w:val="FFFFFF"/>
        </w:rPr>
      </w:pPr>
    </w:p>
    <w:p w:rsidR="0048464C" w:rsidRPr="00336CC4" w:rsidRDefault="0048464C" w:rsidP="00D141B1">
      <w:pPr>
        <w:pStyle w:val="BodyText2"/>
        <w:tabs>
          <w:tab w:val="left" w:pos="0"/>
        </w:tabs>
        <w:rPr>
          <w:color w:val="FFFFFF"/>
        </w:rPr>
      </w:pPr>
    </w:p>
    <w:p w:rsidR="0048464C" w:rsidRPr="00802734" w:rsidRDefault="0048464C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802734">
        <w:rPr>
          <w:color w:val="FFFFFF"/>
        </w:rPr>
        <w:t xml:space="preserve"> </w:t>
      </w:r>
      <w:r w:rsidRPr="00802734">
        <w:rPr>
          <w:color w:val="FFFFFF"/>
          <w:u w:val="single"/>
        </w:rPr>
        <w:t>24.08.2023</w:t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</w:r>
      <w:r w:rsidRPr="00802734">
        <w:rPr>
          <w:color w:val="FFFFFF"/>
        </w:rPr>
        <w:tab/>
        <w:t xml:space="preserve">№ </w:t>
      </w:r>
      <w:r w:rsidRPr="00802734">
        <w:rPr>
          <w:color w:val="FFFFFF"/>
          <w:u w:val="single"/>
        </w:rPr>
        <w:t>1710</w:t>
      </w:r>
    </w:p>
    <w:p w:rsidR="0048464C" w:rsidRPr="0002504E" w:rsidRDefault="0048464C" w:rsidP="00D141B1">
      <w:pPr>
        <w:pStyle w:val="BodyText2"/>
        <w:tabs>
          <w:tab w:val="left" w:pos="0"/>
        </w:tabs>
      </w:pPr>
    </w:p>
    <w:p w:rsidR="0048464C" w:rsidRPr="00336CC4" w:rsidRDefault="0048464C" w:rsidP="00D141B1">
      <w:pPr>
        <w:pStyle w:val="BodyText2"/>
        <w:tabs>
          <w:tab w:val="left" w:pos="0"/>
        </w:tabs>
        <w:rPr>
          <w:b/>
          <w:color w:val="FFFFFF"/>
        </w:rPr>
      </w:pPr>
      <w:r w:rsidRPr="00336CC4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48464C">
        <w:tc>
          <w:tcPr>
            <w:tcW w:w="4035" w:type="dxa"/>
          </w:tcPr>
          <w:p w:rsidR="0048464C" w:rsidRPr="00EC4542" w:rsidRDefault="0048464C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рухомого майна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48464C" w:rsidRDefault="0048464C" w:rsidP="00D141B1">
      <w:pPr>
        <w:pStyle w:val="BodyText2"/>
        <w:tabs>
          <w:tab w:val="left" w:pos="0"/>
        </w:tabs>
      </w:pPr>
    </w:p>
    <w:p w:rsidR="0048464C" w:rsidRPr="00032F93" w:rsidRDefault="0048464C" w:rsidP="00D141B1">
      <w:pPr>
        <w:pStyle w:val="BodyText2"/>
        <w:tabs>
          <w:tab w:val="left" w:pos="0"/>
        </w:tabs>
      </w:pPr>
    </w:p>
    <w:p w:rsidR="0048464C" w:rsidRPr="00727800" w:rsidRDefault="0048464C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у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BA4ABC">
        <w:rPr>
          <w:bCs/>
          <w:color w:val="000000"/>
          <w:shd w:val="clear" w:color="auto" w:fill="FFFFFF"/>
        </w:rPr>
        <w:t xml:space="preserve">Положення про порядок демонтажу та евакуації </w:t>
      </w:r>
      <w:r>
        <w:rPr>
          <w:bCs/>
          <w:color w:val="000000"/>
          <w:shd w:val="clear" w:color="auto" w:fill="FFFFFF"/>
        </w:rPr>
        <w:t>рухомого майна що розміщене на об’єктах благоустрою з порушеннями Правил благоустрою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Pr="00F216C3">
        <w:rPr>
          <w:color w:val="000000"/>
        </w:rPr>
        <w:t>12.10.2023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8464C" w:rsidRDefault="0048464C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48464C" w:rsidRPr="008B68F7" w:rsidRDefault="0048464C" w:rsidP="00A45EB6">
      <w:pPr>
        <w:jc w:val="center"/>
        <w:rPr>
          <w:sz w:val="16"/>
          <w:szCs w:val="16"/>
        </w:rPr>
      </w:pPr>
    </w:p>
    <w:p w:rsidR="0048464C" w:rsidRDefault="0048464C" w:rsidP="00A45EB6">
      <w:pPr>
        <w:ind w:firstLine="561"/>
        <w:jc w:val="both"/>
      </w:pPr>
      <w:r w:rsidRPr="009849C6">
        <w:t>1</w:t>
      </w:r>
      <w:r w:rsidRPr="003D0033">
        <w:t>. </w:t>
      </w:r>
      <w:r w:rsidRPr="00727800">
        <w:t xml:space="preserve">Провести демонтаж та евакуацію </w:t>
      </w:r>
      <w:r>
        <w:t>рухомого майна</w:t>
      </w:r>
      <w:r w:rsidRPr="00727800">
        <w:t xml:space="preserve"> </w:t>
      </w:r>
      <w:r>
        <w:t xml:space="preserve">– 8 (восьми)  </w:t>
      </w:r>
      <w:bookmarkStart w:id="0" w:name="_Hlk133397838"/>
      <w:r>
        <w:t xml:space="preserve">металоконструкцій (паркувальних бар’єрів) </w:t>
      </w:r>
      <w:bookmarkEnd w:id="0"/>
      <w:r w:rsidRPr="003E6225">
        <w:t xml:space="preserve">які </w:t>
      </w:r>
      <w:r>
        <w:t xml:space="preserve">розташовані без дозвільних документів, </w:t>
      </w:r>
      <w:r w:rsidRPr="003E6225">
        <w:t>за адресами:</w:t>
      </w:r>
    </w:p>
    <w:p w:rsidR="0048464C" w:rsidRPr="00D36B8F" w:rsidRDefault="0048464C" w:rsidP="00F216C3">
      <w:pPr>
        <w:ind w:firstLine="561"/>
        <w:jc w:val="both"/>
        <w:rPr>
          <w:color w:val="000000"/>
        </w:rPr>
      </w:pPr>
      <w:r w:rsidRPr="00D36B8F">
        <w:rPr>
          <w:color w:val="000000"/>
        </w:rPr>
        <w:t>1.1. вул. Винахідниці Ющенко, біля буд. № 21, в м. Кременчуці (власники – Злотопольська Л.М. та Дрофа А.О.), що підлягають демонтажу та евакуації, згідно з додатком 1;</w:t>
      </w:r>
    </w:p>
    <w:p w:rsidR="0048464C" w:rsidRPr="00D36B8F" w:rsidRDefault="0048464C" w:rsidP="00F216C3">
      <w:pPr>
        <w:ind w:firstLine="561"/>
        <w:jc w:val="both"/>
        <w:rPr>
          <w:color w:val="000000"/>
        </w:rPr>
      </w:pPr>
      <w:r w:rsidRPr="00D36B8F">
        <w:rPr>
          <w:color w:val="000000"/>
        </w:rPr>
        <w:t>1.2. вул. Небесної Сотні, біля буд. № 53-55, в м. Кременчуці (власник –Шатохін А.О.), що підлягає демонтажу та евакуації, згідно з додатком 2.</w:t>
      </w:r>
    </w:p>
    <w:p w:rsidR="0048464C" w:rsidRPr="00032F93" w:rsidRDefault="0048464C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48464C" w:rsidRPr="00032F93" w:rsidRDefault="0048464C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48464C" w:rsidRPr="00032F93" w:rsidRDefault="0048464C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48464C" w:rsidRPr="00032F93" w:rsidRDefault="0048464C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48464C" w:rsidRPr="00032F93" w:rsidRDefault="0048464C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48464C" w:rsidRPr="00032F93" w:rsidRDefault="0048464C" w:rsidP="00D141B1">
      <w:pPr>
        <w:tabs>
          <w:tab w:val="left" w:pos="-2244"/>
          <w:tab w:val="left" w:pos="-2057"/>
        </w:tabs>
        <w:ind w:firstLine="561"/>
        <w:jc w:val="both"/>
      </w:pPr>
      <w:r>
        <w:t>4</w:t>
      </w:r>
      <w:r w:rsidRPr="00032F93">
        <w:t>. Оприлюднити рішення відповідно до вимог законодавства.</w:t>
      </w:r>
    </w:p>
    <w:p w:rsidR="0048464C" w:rsidRPr="00032F93" w:rsidRDefault="0048464C" w:rsidP="00D141B1">
      <w:pPr>
        <w:ind w:firstLine="561"/>
        <w:jc w:val="both"/>
      </w:pPr>
      <w:r>
        <w:t>5</w:t>
      </w:r>
      <w:r w:rsidRPr="00032F93">
        <w:t xml:space="preserve">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48464C" w:rsidRDefault="0048464C" w:rsidP="00D141B1">
      <w:pPr>
        <w:jc w:val="both"/>
      </w:pPr>
    </w:p>
    <w:p w:rsidR="0048464C" w:rsidRDefault="0048464C" w:rsidP="00D141B1">
      <w:pPr>
        <w:jc w:val="both"/>
      </w:pPr>
    </w:p>
    <w:p w:rsidR="0048464C" w:rsidRPr="00032F93" w:rsidRDefault="0048464C" w:rsidP="00D141B1">
      <w:pPr>
        <w:jc w:val="both"/>
      </w:pPr>
    </w:p>
    <w:p w:rsidR="0048464C" w:rsidRPr="006B10AB" w:rsidRDefault="0048464C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48464C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64C" w:rsidRDefault="0048464C">
      <w:r>
        <w:separator/>
      </w:r>
    </w:p>
  </w:endnote>
  <w:endnote w:type="continuationSeparator" w:id="0">
    <w:p w:rsidR="0048464C" w:rsidRDefault="00484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4C" w:rsidRPr="00F45CC8" w:rsidRDefault="0048464C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8464C" w:rsidRPr="00EB42ED" w:rsidRDefault="0048464C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8464C" w:rsidRPr="00EB42ED" w:rsidRDefault="0048464C" w:rsidP="000B4AD7">
    <w:pPr>
      <w:jc w:val="center"/>
      <w:rPr>
        <w:sz w:val="16"/>
        <w:szCs w:val="16"/>
      </w:rPr>
    </w:pPr>
  </w:p>
  <w:p w:rsidR="0048464C" w:rsidRPr="00EB42ED" w:rsidRDefault="0048464C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48464C" w:rsidRPr="00EB42ED" w:rsidRDefault="0048464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48464C" w:rsidRDefault="0048464C" w:rsidP="00F9481A">
    <w:pPr>
      <w:pStyle w:val="Footer"/>
      <w:ind w:right="360"/>
      <w:jc w:val="center"/>
      <w:rPr>
        <w:sz w:val="20"/>
        <w:szCs w:val="20"/>
      </w:rPr>
    </w:pPr>
  </w:p>
  <w:p w:rsidR="0048464C" w:rsidRPr="00F9481A" w:rsidRDefault="0048464C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64C" w:rsidRDefault="0048464C">
      <w:r>
        <w:separator/>
      </w:r>
    </w:p>
  </w:footnote>
  <w:footnote w:type="continuationSeparator" w:id="0">
    <w:p w:rsidR="0048464C" w:rsidRDefault="00484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2AB0"/>
    <w:rsid w:val="000071CE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504E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942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1698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FEB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40C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B78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0F92"/>
    <w:rsid w:val="00191CFE"/>
    <w:rsid w:val="00192119"/>
    <w:rsid w:val="00195026"/>
    <w:rsid w:val="001955A7"/>
    <w:rsid w:val="001957BD"/>
    <w:rsid w:val="00196029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12D7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CC4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393B"/>
    <w:rsid w:val="003D68ED"/>
    <w:rsid w:val="003D79C3"/>
    <w:rsid w:val="003E1A47"/>
    <w:rsid w:val="003E3C19"/>
    <w:rsid w:val="003E4666"/>
    <w:rsid w:val="003E4B1E"/>
    <w:rsid w:val="003E6225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1FC4"/>
    <w:rsid w:val="00435A7A"/>
    <w:rsid w:val="00437312"/>
    <w:rsid w:val="004412F3"/>
    <w:rsid w:val="00442B6F"/>
    <w:rsid w:val="00447559"/>
    <w:rsid w:val="004501DF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464C"/>
    <w:rsid w:val="004852B0"/>
    <w:rsid w:val="004853AD"/>
    <w:rsid w:val="00485BAE"/>
    <w:rsid w:val="00491670"/>
    <w:rsid w:val="004941CB"/>
    <w:rsid w:val="00496F2F"/>
    <w:rsid w:val="00497C4E"/>
    <w:rsid w:val="004A12CF"/>
    <w:rsid w:val="004A1B00"/>
    <w:rsid w:val="004A3665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55F6A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098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1E44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0A9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76B4E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1833"/>
    <w:rsid w:val="0074221D"/>
    <w:rsid w:val="00743625"/>
    <w:rsid w:val="007446C8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1FE3"/>
    <w:rsid w:val="007D235D"/>
    <w:rsid w:val="007D29AC"/>
    <w:rsid w:val="007D4111"/>
    <w:rsid w:val="007D433B"/>
    <w:rsid w:val="007D4698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273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1DD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1D5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2D90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E501E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619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4F6B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07B9A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E80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6C8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2CB8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0B00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058B"/>
    <w:rsid w:val="00C80EA6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32F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36B8F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01F6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B64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41A7"/>
    <w:rsid w:val="00F15CED"/>
    <w:rsid w:val="00F20864"/>
    <w:rsid w:val="00F216C3"/>
    <w:rsid w:val="00F21B8C"/>
    <w:rsid w:val="00F23365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DC6"/>
    <w:rsid w:val="00F35F22"/>
    <w:rsid w:val="00F36C43"/>
    <w:rsid w:val="00F36E58"/>
    <w:rsid w:val="00F403D2"/>
    <w:rsid w:val="00F410E2"/>
    <w:rsid w:val="00F41CEA"/>
    <w:rsid w:val="00F43BB7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1036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3C7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2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</TotalTime>
  <Pages>2</Pages>
  <Words>400</Words>
  <Characters>2280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2023-10-16T11:21:00Z</cp:lastPrinted>
  <dcterms:created xsi:type="dcterms:W3CDTF">2023-09-11T10:16:00Z</dcterms:created>
  <dcterms:modified xsi:type="dcterms:W3CDTF">2023-10-16T11:23:00Z</dcterms:modified>
</cp:coreProperties>
</file>