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E85" w:rsidRPr="00C50754" w:rsidRDefault="00C34E85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5</w:t>
      </w:r>
    </w:p>
    <w:p w:rsidR="00C34E85" w:rsidRPr="00FA5631" w:rsidRDefault="00C34E8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C34E85" w:rsidRPr="00FA5631" w:rsidRDefault="00C34E8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C34E85" w:rsidRPr="00FA5631" w:rsidRDefault="00C34E8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C34E85" w:rsidRPr="00FA5631" w:rsidRDefault="00C34E8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C34E85" w:rsidRPr="00AF67F2" w:rsidRDefault="00C34E85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  <w:lang w:val="ru-RU"/>
        </w:rPr>
      </w:pPr>
      <w:r w:rsidRPr="00AF67F2">
        <w:rPr>
          <w:b/>
          <w:color w:val="FFFFFF"/>
          <w:szCs w:val="28"/>
          <w:lang w:val="ru-RU"/>
        </w:rPr>
        <w:t>06.04.2023   № 534</w:t>
      </w:r>
    </w:p>
    <w:p w:rsidR="00C34E85" w:rsidRPr="00FA5631" w:rsidRDefault="00C34E85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C34E85" w:rsidRPr="00FA5631" w:rsidRDefault="00C34E85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C34E85" w:rsidRPr="00B90D99" w:rsidRDefault="00C34E85" w:rsidP="00D678C0">
      <w:pPr>
        <w:pStyle w:val="BodyText2"/>
        <w:tabs>
          <w:tab w:val="left" w:pos="-2244"/>
        </w:tabs>
      </w:pPr>
    </w:p>
    <w:p w:rsidR="00C34E85" w:rsidRPr="00C72630" w:rsidRDefault="00C34E8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 w:rsidRPr="001904E5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59.5pt">
            <v:imagedata r:id="rId7" o:title=""/>
          </v:shape>
        </w:pict>
      </w:r>
    </w:p>
    <w:p w:rsidR="00C34E85" w:rsidRPr="00A77C88" w:rsidRDefault="00C34E8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C34E85" w:rsidRPr="00A77C88" w:rsidRDefault="00C34E8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C34E85" w:rsidRPr="00A60CD7" w:rsidRDefault="00C34E85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C34E85" w:rsidRPr="006E3A88" w:rsidRDefault="00C34E85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1904E5">
        <w:rPr>
          <w:sz w:val="26"/>
          <w:szCs w:val="26"/>
        </w:rPr>
        <w:pict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1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 рекламний засіб (власник – акціонерне товариство «ПОЛТАВА-БАНК») за адресою: проспект Полтавський, навпроти будинку № 6, в м. Кременчуці, що підлягає демонтажу та евакуації на підставі акта обстеження рухомого майна </w:t>
      </w:r>
      <w:r w:rsidRPr="00FF4164">
        <w:rPr>
          <w:sz w:val="22"/>
          <w:szCs w:val="22"/>
        </w:rPr>
        <w:t xml:space="preserve">від </w:t>
      </w:r>
      <w:r>
        <w:rPr>
          <w:sz w:val="22"/>
          <w:szCs w:val="22"/>
        </w:rPr>
        <w:t>11.05.2023</w:t>
      </w:r>
      <w:r w:rsidRPr="006E3A88">
        <w:rPr>
          <w:sz w:val="24"/>
        </w:rPr>
        <w:t>.</w:t>
      </w:r>
    </w:p>
    <w:p w:rsidR="00C34E85" w:rsidRDefault="00C34E85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C34E85" w:rsidRDefault="00C34E85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C34E85" w:rsidRPr="00A20F2E" w:rsidRDefault="00C34E85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C34E85" w:rsidRPr="00863CC9" w:rsidRDefault="00C34E85" w:rsidP="00D678C0">
      <w:pPr>
        <w:tabs>
          <w:tab w:val="left" w:pos="-2244"/>
        </w:tabs>
        <w:jc w:val="both"/>
        <w:rPr>
          <w:szCs w:val="28"/>
        </w:rPr>
      </w:pPr>
    </w:p>
    <w:p w:rsidR="00C34E85" w:rsidRPr="00A60CD7" w:rsidRDefault="00C34E85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C34E85" w:rsidRPr="00A60CD7" w:rsidRDefault="00C34E8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C34E85" w:rsidRPr="00A60CD7" w:rsidRDefault="00C34E8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C34E85" w:rsidRPr="00A60CD7" w:rsidRDefault="00C34E85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:rsidR="00C34E85" w:rsidRPr="00A60CD7" w:rsidRDefault="00C34E85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C34E85" w:rsidRPr="00A60CD7" w:rsidRDefault="00C34E8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C34E85" w:rsidRPr="00A60CD7" w:rsidRDefault="00C34E8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C34E85" w:rsidRPr="00A60CD7" w:rsidRDefault="00C34E85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:rsidR="00C34E85" w:rsidRPr="00A60CD7" w:rsidRDefault="00C34E85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C34E85" w:rsidRPr="00A60CD7" w:rsidRDefault="00C34E8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C34E85" w:rsidRPr="00A60CD7" w:rsidRDefault="00C34E8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C34E85" w:rsidRPr="00A60CD7" w:rsidRDefault="00C34E8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C34E85" w:rsidRPr="00A60CD7" w:rsidRDefault="00C34E8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C34E8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E85" w:rsidRDefault="00C34E85">
      <w:r>
        <w:separator/>
      </w:r>
    </w:p>
  </w:endnote>
  <w:endnote w:type="continuationSeparator" w:id="0">
    <w:p w:rsidR="00C34E85" w:rsidRDefault="00C34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E85" w:rsidRPr="00F45CC8" w:rsidRDefault="00C34E85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C34E85" w:rsidRPr="00645069" w:rsidRDefault="00C34E8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C34E85" w:rsidRPr="00645069" w:rsidRDefault="00C34E85" w:rsidP="000B4AD7">
    <w:pPr>
      <w:jc w:val="center"/>
      <w:rPr>
        <w:sz w:val="16"/>
        <w:szCs w:val="16"/>
      </w:rPr>
    </w:pPr>
  </w:p>
  <w:p w:rsidR="00C34E85" w:rsidRPr="00645069" w:rsidRDefault="00C34E8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C34E85" w:rsidRPr="00645069" w:rsidRDefault="00C34E85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7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7</w:t>
    </w:r>
  </w:p>
  <w:p w:rsidR="00C34E85" w:rsidRDefault="00C34E85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C34E85" w:rsidRPr="00F9481A" w:rsidRDefault="00C34E85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E85" w:rsidRDefault="00C34E85">
      <w:r>
        <w:separator/>
      </w:r>
    </w:p>
  </w:footnote>
  <w:footnote w:type="continuationSeparator" w:id="0">
    <w:p w:rsidR="00C34E85" w:rsidRDefault="00C34E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0546"/>
    <w:rsid w:val="000C4726"/>
    <w:rsid w:val="000D3B66"/>
    <w:rsid w:val="000D4E22"/>
    <w:rsid w:val="000D4F04"/>
    <w:rsid w:val="000D6D65"/>
    <w:rsid w:val="000E0ED1"/>
    <w:rsid w:val="000E1327"/>
    <w:rsid w:val="000E44B8"/>
    <w:rsid w:val="000E72BD"/>
    <w:rsid w:val="000F0381"/>
    <w:rsid w:val="000F2A5B"/>
    <w:rsid w:val="000F59E9"/>
    <w:rsid w:val="000F75ED"/>
    <w:rsid w:val="00101731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87A6C"/>
    <w:rsid w:val="001904E5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506D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1463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832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7A1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50C1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2C11"/>
    <w:rsid w:val="005535E7"/>
    <w:rsid w:val="00555AA0"/>
    <w:rsid w:val="00562FEB"/>
    <w:rsid w:val="0056674A"/>
    <w:rsid w:val="00570362"/>
    <w:rsid w:val="00570FB8"/>
    <w:rsid w:val="005711EE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191D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453A"/>
    <w:rsid w:val="00775ABB"/>
    <w:rsid w:val="00775FC0"/>
    <w:rsid w:val="00777629"/>
    <w:rsid w:val="007831B1"/>
    <w:rsid w:val="007852DB"/>
    <w:rsid w:val="0078532A"/>
    <w:rsid w:val="00785BBE"/>
    <w:rsid w:val="00786236"/>
    <w:rsid w:val="007862CF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965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09C7"/>
    <w:rsid w:val="0097128A"/>
    <w:rsid w:val="00971603"/>
    <w:rsid w:val="00977DC1"/>
    <w:rsid w:val="00980373"/>
    <w:rsid w:val="00980D04"/>
    <w:rsid w:val="009824B3"/>
    <w:rsid w:val="00983192"/>
    <w:rsid w:val="0098556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33C5"/>
    <w:rsid w:val="00AF35C7"/>
    <w:rsid w:val="00AF508C"/>
    <w:rsid w:val="00AF67F2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0374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289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D4F"/>
    <w:rsid w:val="00C323EB"/>
    <w:rsid w:val="00C32B86"/>
    <w:rsid w:val="00C34E85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7074"/>
    <w:rsid w:val="00C6023C"/>
    <w:rsid w:val="00C630D6"/>
    <w:rsid w:val="00C64716"/>
    <w:rsid w:val="00C65DE0"/>
    <w:rsid w:val="00C66369"/>
    <w:rsid w:val="00C6670B"/>
    <w:rsid w:val="00C6779F"/>
    <w:rsid w:val="00C72630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5D6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0712E"/>
    <w:rsid w:val="00D11B20"/>
    <w:rsid w:val="00D12969"/>
    <w:rsid w:val="00D13486"/>
    <w:rsid w:val="00D13E34"/>
    <w:rsid w:val="00D144E1"/>
    <w:rsid w:val="00D154AF"/>
    <w:rsid w:val="00D173F8"/>
    <w:rsid w:val="00D178CC"/>
    <w:rsid w:val="00D17C13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03B0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127C"/>
    <w:rsid w:val="00E74435"/>
    <w:rsid w:val="00E75B2F"/>
    <w:rsid w:val="00E7632E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821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6425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04C"/>
    <w:rsid w:val="00FB7A61"/>
    <w:rsid w:val="00FC02CB"/>
    <w:rsid w:val="00FC1251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7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</Pages>
  <Words>149</Words>
  <Characters>852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2023-06-05T13:03:00Z</cp:lastPrinted>
  <dcterms:created xsi:type="dcterms:W3CDTF">2023-05-10T12:52:00Z</dcterms:created>
  <dcterms:modified xsi:type="dcterms:W3CDTF">2023-06-05T13:16:00Z</dcterms:modified>
</cp:coreProperties>
</file>