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32" w:rsidRPr="00C50754" w:rsidRDefault="00394832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394832" w:rsidRPr="00FA5631" w:rsidRDefault="0039483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394832" w:rsidRPr="00FA5631" w:rsidRDefault="0039483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394832" w:rsidRPr="00FA5631" w:rsidRDefault="0039483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94832" w:rsidRPr="00FA5631" w:rsidRDefault="00394832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394832" w:rsidRPr="00404018" w:rsidRDefault="00394832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  <w:lang w:val="ru-RU"/>
        </w:rPr>
      </w:pPr>
      <w:r w:rsidRPr="00404018">
        <w:rPr>
          <w:b/>
          <w:color w:val="FFFFFF"/>
          <w:szCs w:val="28"/>
          <w:lang w:val="ru-RU"/>
        </w:rPr>
        <w:t>30.06.2022   № 858</w:t>
      </w:r>
    </w:p>
    <w:p w:rsidR="00394832" w:rsidRPr="00FA5631" w:rsidRDefault="00394832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394832" w:rsidRPr="00FA5631" w:rsidRDefault="00394832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394832" w:rsidRPr="00B90D99" w:rsidRDefault="00394832" w:rsidP="00D678C0">
      <w:pPr>
        <w:pStyle w:val="BodyText2"/>
        <w:tabs>
          <w:tab w:val="left" w:pos="-2244"/>
        </w:tabs>
      </w:pPr>
    </w:p>
    <w:p w:rsidR="00394832" w:rsidRDefault="0039483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lang w:val="ru-RU"/>
        </w:rPr>
        <w:pict>
          <v:rect id="_x0000_s1026" style="position:absolute;left:0;text-align:left;margin-left:205.7pt;margin-top:197.1pt;width:18.7pt;height:9pt;rotation:919879fd;z-index:251658240" strokeweight="1.5pt"/>
        </w:pict>
      </w:r>
      <w:r w:rsidRPr="000A4AB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59.5pt">
            <v:imagedata r:id="rId7" o:title=""/>
          </v:shape>
        </w:pict>
      </w:r>
    </w:p>
    <w:p w:rsidR="00394832" w:rsidRPr="00A77C88" w:rsidRDefault="0039483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394832" w:rsidRPr="00A77C88" w:rsidRDefault="0039483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94832" w:rsidRPr="00A60CD7" w:rsidRDefault="00394832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394832" w:rsidRPr="006E3A88" w:rsidRDefault="00394832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AF508C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 xml:space="preserve">окремо розташований рекламний засіб (власник – фізична особа – підприємець </w:t>
      </w:r>
      <w:r w:rsidRPr="00EF4B66">
        <w:rPr>
          <w:sz w:val="22"/>
          <w:szCs w:val="22"/>
        </w:rPr>
        <w:t>Таловер Ігор Адиславович</w:t>
      </w:r>
      <w:r>
        <w:rPr>
          <w:sz w:val="22"/>
          <w:szCs w:val="22"/>
        </w:rPr>
        <w:t xml:space="preserve">) за адресою: просп. Свободи район будинку № 15, в м. Кременчуці, що підлягають демонтажу та евакуації на підставі акта обстеження рухомого майна </w:t>
      </w:r>
      <w:r w:rsidRPr="00FF4164">
        <w:rPr>
          <w:sz w:val="22"/>
          <w:szCs w:val="22"/>
        </w:rPr>
        <w:t xml:space="preserve">від </w:t>
      </w:r>
      <w:r>
        <w:rPr>
          <w:sz w:val="22"/>
          <w:szCs w:val="22"/>
        </w:rPr>
        <w:t>27.02.2023</w:t>
      </w:r>
      <w:r w:rsidRPr="006E3A88">
        <w:rPr>
          <w:sz w:val="24"/>
        </w:rPr>
        <w:t>.</w:t>
      </w:r>
    </w:p>
    <w:p w:rsidR="00394832" w:rsidRDefault="00394832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394832" w:rsidRDefault="00394832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394832" w:rsidRPr="00A20F2E" w:rsidRDefault="00394832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394832" w:rsidRPr="00863CC9" w:rsidRDefault="00394832" w:rsidP="00D678C0">
      <w:pPr>
        <w:tabs>
          <w:tab w:val="left" w:pos="-2244"/>
        </w:tabs>
        <w:jc w:val="both"/>
        <w:rPr>
          <w:szCs w:val="28"/>
        </w:rPr>
      </w:pPr>
    </w:p>
    <w:p w:rsidR="00394832" w:rsidRPr="00A60CD7" w:rsidRDefault="00394832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394832" w:rsidRPr="00A60CD7" w:rsidRDefault="00394832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394832" w:rsidRPr="00A60CD7" w:rsidRDefault="00394832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394832" w:rsidRPr="00A60CD7" w:rsidRDefault="00394832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:rsidR="00394832" w:rsidRPr="00A60CD7" w:rsidRDefault="00394832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394832" w:rsidRPr="00A60CD7" w:rsidRDefault="0039483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394832" w:rsidRPr="00A60CD7" w:rsidRDefault="0039483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394832" w:rsidRPr="00A60CD7" w:rsidRDefault="00394832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:rsidR="00394832" w:rsidRPr="00A60CD7" w:rsidRDefault="00394832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394832" w:rsidRPr="00A60CD7" w:rsidRDefault="0039483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394832" w:rsidRPr="00A60CD7" w:rsidRDefault="0039483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394832" w:rsidRPr="00A60CD7" w:rsidRDefault="0039483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394832" w:rsidRPr="00A60CD7" w:rsidRDefault="0039483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39483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832" w:rsidRDefault="00394832">
      <w:r>
        <w:separator/>
      </w:r>
    </w:p>
  </w:endnote>
  <w:endnote w:type="continuationSeparator" w:id="0">
    <w:p w:rsidR="00394832" w:rsidRDefault="00394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832" w:rsidRPr="00F45CC8" w:rsidRDefault="00394832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394832" w:rsidRPr="00645069" w:rsidRDefault="0039483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394832" w:rsidRPr="00645069" w:rsidRDefault="00394832" w:rsidP="000B4AD7">
    <w:pPr>
      <w:jc w:val="center"/>
      <w:rPr>
        <w:sz w:val="16"/>
        <w:szCs w:val="16"/>
      </w:rPr>
    </w:pPr>
  </w:p>
  <w:p w:rsidR="00394832" w:rsidRPr="00645069" w:rsidRDefault="0039483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394832" w:rsidRPr="00645069" w:rsidRDefault="00394832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394832" w:rsidRDefault="0039483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394832" w:rsidRPr="00F9481A" w:rsidRDefault="0039483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832" w:rsidRDefault="00394832">
      <w:r>
        <w:separator/>
      </w:r>
    </w:p>
  </w:footnote>
  <w:footnote w:type="continuationSeparator" w:id="0">
    <w:p w:rsidR="00394832" w:rsidRDefault="003948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153</Words>
  <Characters>877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2023-03-23T09:42:00Z</cp:lastPrinted>
  <dcterms:created xsi:type="dcterms:W3CDTF">2023-03-23T09:58:00Z</dcterms:created>
  <dcterms:modified xsi:type="dcterms:W3CDTF">2023-03-23T12:16:00Z</dcterms:modified>
</cp:coreProperties>
</file>