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1B2" w:rsidRPr="00C50754" w:rsidRDefault="00BB41B2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14</w:t>
      </w:r>
    </w:p>
    <w:p w:rsidR="00BB41B2" w:rsidRPr="00FA5631" w:rsidRDefault="00BB41B2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BB41B2" w:rsidRPr="00FA5631" w:rsidRDefault="00BB41B2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BB41B2" w:rsidRPr="00FA5631" w:rsidRDefault="00BB41B2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BB41B2" w:rsidRPr="00FA5631" w:rsidRDefault="00BB41B2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BB41B2" w:rsidRPr="00404018" w:rsidRDefault="00BB41B2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BB41B2" w:rsidRPr="00FA5631" w:rsidRDefault="00BB41B2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BB41B2" w:rsidRPr="00FA5631" w:rsidRDefault="00BB41B2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BB41B2" w:rsidRPr="00A60CD7" w:rsidRDefault="00BB41B2" w:rsidP="00BB3037">
      <w:pPr>
        <w:pStyle w:val="BodyText2"/>
        <w:tabs>
          <w:tab w:val="left" w:pos="-2244"/>
        </w:tabs>
      </w:pPr>
    </w:p>
    <w:p w:rsidR="00BB41B2" w:rsidRPr="00AC5D6C" w:rsidRDefault="00BB41B2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261.8pt;margin-top:89.1pt;width:15.9pt;height:27pt;rotation:-2236013fd;z-index:251658240"/>
        </w:pict>
      </w:r>
      <w:r w:rsidRPr="009E1A3E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32.5pt">
            <v:imagedata r:id="rId7" o:title=""/>
          </v:shape>
        </w:pict>
      </w:r>
    </w:p>
    <w:p w:rsidR="00BB41B2" w:rsidRPr="00A77C88" w:rsidRDefault="00BB41B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BB41B2" w:rsidRPr="00A77C88" w:rsidRDefault="00BB41B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BB41B2" w:rsidRPr="00A60CD7" w:rsidRDefault="00BB41B2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BB41B2" w:rsidRPr="00BF3D2C" w:rsidRDefault="00BB41B2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9E1A3E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>), яка розміщена в районі будинку № 10 по вул.  </w:t>
      </w:r>
      <w:r w:rsidRPr="00BF3D2C">
        <w:rPr>
          <w:sz w:val="22"/>
          <w:szCs w:val="22"/>
        </w:rPr>
        <w:t>Лікаря Богаєвського,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BF3D2C">
        <w:rPr>
          <w:sz w:val="24"/>
          <w:szCs w:val="24"/>
        </w:rPr>
        <w:t>.</w:t>
      </w:r>
    </w:p>
    <w:p w:rsidR="00BB41B2" w:rsidRDefault="00BB41B2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BB41B2" w:rsidRDefault="00BB41B2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BB41B2" w:rsidRPr="00A20F2E" w:rsidRDefault="00BB41B2" w:rsidP="00BF3D2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BB41B2" w:rsidRPr="00863CC9" w:rsidRDefault="00BB41B2" w:rsidP="00D678C0">
      <w:pPr>
        <w:tabs>
          <w:tab w:val="left" w:pos="-2244"/>
        </w:tabs>
        <w:jc w:val="both"/>
      </w:pPr>
    </w:p>
    <w:p w:rsidR="00BB41B2" w:rsidRPr="00A60CD7" w:rsidRDefault="00BB41B2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BB41B2" w:rsidRPr="00A60CD7" w:rsidRDefault="00BB41B2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BB41B2" w:rsidRPr="00A60CD7" w:rsidRDefault="00BB41B2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BB41B2" w:rsidRPr="00A60CD7" w:rsidRDefault="00BB41B2" w:rsidP="00BF3D2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BB41B2" w:rsidRPr="00A60CD7" w:rsidRDefault="00BB41B2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BB41B2" w:rsidRPr="00A60CD7" w:rsidRDefault="00BB41B2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BB41B2" w:rsidRPr="00A60CD7" w:rsidRDefault="00BB41B2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BB41B2" w:rsidRPr="00A60CD7" w:rsidRDefault="00BB41B2" w:rsidP="00BF3D2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BB41B2" w:rsidRPr="00A60CD7" w:rsidRDefault="00BB41B2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BB41B2" w:rsidRPr="00A60CD7" w:rsidRDefault="00BB41B2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BB41B2" w:rsidRPr="00A60CD7" w:rsidRDefault="00BB41B2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BB41B2" w:rsidRPr="00A60CD7" w:rsidRDefault="00BB41B2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BB41B2" w:rsidRPr="00A60CD7" w:rsidRDefault="00BB41B2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B41B2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B2" w:rsidRDefault="00BB41B2">
      <w:r>
        <w:separator/>
      </w:r>
    </w:p>
  </w:endnote>
  <w:endnote w:type="continuationSeparator" w:id="0">
    <w:p w:rsidR="00BB41B2" w:rsidRDefault="00BB4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B2" w:rsidRPr="00F45CC8" w:rsidRDefault="00BB41B2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BB41B2" w:rsidRPr="00645069" w:rsidRDefault="00BB41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BB41B2" w:rsidRPr="00645069" w:rsidRDefault="00BB41B2" w:rsidP="00EB0895">
    <w:pPr>
      <w:jc w:val="right"/>
      <w:rPr>
        <w:sz w:val="16"/>
        <w:szCs w:val="16"/>
      </w:rPr>
    </w:pPr>
  </w:p>
  <w:p w:rsidR="00BB41B2" w:rsidRPr="00645069" w:rsidRDefault="00BB41B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BB41B2" w:rsidRPr="00645069" w:rsidRDefault="00BB41B2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16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BB41B2" w:rsidRDefault="00BB41B2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BB41B2" w:rsidRPr="00F9481A" w:rsidRDefault="00BB41B2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B2" w:rsidRDefault="00BB41B2">
      <w:r>
        <w:separator/>
      </w:r>
    </w:p>
  </w:footnote>
  <w:footnote w:type="continuationSeparator" w:id="0">
    <w:p w:rsidR="00BB41B2" w:rsidRDefault="00BB4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1658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0338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6D84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097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942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219B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DC7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6FA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1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A3E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DE"/>
    <w:rsid w:val="00A1192D"/>
    <w:rsid w:val="00A12287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41B2"/>
    <w:rsid w:val="00BB5071"/>
    <w:rsid w:val="00BB6E27"/>
    <w:rsid w:val="00BB7F58"/>
    <w:rsid w:val="00BC25E7"/>
    <w:rsid w:val="00BC30C9"/>
    <w:rsid w:val="00BC3892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3D2C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4D03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239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153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299E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5C40"/>
    <w:rsid w:val="00F760C8"/>
    <w:rsid w:val="00F82544"/>
    <w:rsid w:val="00F84AA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31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81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177</Words>
  <Characters>1012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4</cp:revision>
  <cp:lastPrinted>2022-12-26T09:04:00Z</cp:lastPrinted>
  <dcterms:created xsi:type="dcterms:W3CDTF">2022-12-19T12:25:00Z</dcterms:created>
  <dcterms:modified xsi:type="dcterms:W3CDTF">2022-12-26T09:04:00Z</dcterms:modified>
</cp:coreProperties>
</file>