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AB" w:rsidRPr="00C50754" w:rsidRDefault="004A1AAB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12</w:t>
      </w:r>
    </w:p>
    <w:p w:rsidR="004A1AAB" w:rsidRPr="00FA5631" w:rsidRDefault="004A1AAB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4A1AAB" w:rsidRPr="00FA5631" w:rsidRDefault="004A1AAB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4A1AAB" w:rsidRPr="00FA5631" w:rsidRDefault="004A1AAB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4A1AAB" w:rsidRPr="00FA5631" w:rsidRDefault="004A1AAB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4A1AAB" w:rsidRPr="00404018" w:rsidRDefault="004A1AAB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4A1AAB" w:rsidRPr="00FA5631" w:rsidRDefault="004A1AAB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4A1AAB" w:rsidRPr="00FA5631" w:rsidRDefault="004A1AAB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4A1AAB" w:rsidRPr="00A60CD7" w:rsidRDefault="004A1AAB" w:rsidP="00BB3037">
      <w:pPr>
        <w:pStyle w:val="BodyText2"/>
        <w:tabs>
          <w:tab w:val="left" w:pos="-2244"/>
        </w:tabs>
      </w:pPr>
    </w:p>
    <w:p w:rsidR="004A1AAB" w:rsidRPr="00AC5D6C" w:rsidRDefault="004A1AAB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09.3pt;margin-top:28pt;width:18.7pt;height:26.1pt;rotation:-2434514fd;z-index:251658240"/>
        </w:pict>
      </w:r>
      <w:r w:rsidRPr="003F2272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232.5pt">
            <v:imagedata r:id="rId7" o:title=""/>
          </v:shape>
        </w:pict>
      </w:r>
    </w:p>
    <w:p w:rsidR="004A1AAB" w:rsidRPr="00A77C88" w:rsidRDefault="004A1AA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1AAB" w:rsidRPr="00A77C88" w:rsidRDefault="004A1AA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4A1AAB" w:rsidRPr="00A60CD7" w:rsidRDefault="004A1AAB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4A1AAB" w:rsidRPr="00E84BF3" w:rsidRDefault="004A1AAB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3F2272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E84BF3">
        <w:rPr>
          <w:sz w:val="22"/>
          <w:szCs w:val="22"/>
        </w:rPr>
        <w:t>будинку № 41/49 по вул. Івана Мазепи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E84BF3">
        <w:rPr>
          <w:sz w:val="24"/>
          <w:szCs w:val="24"/>
        </w:rPr>
        <w:t>.</w:t>
      </w:r>
    </w:p>
    <w:p w:rsidR="004A1AAB" w:rsidRDefault="004A1AAB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4A1AAB" w:rsidRDefault="004A1AAB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4A1AAB" w:rsidRPr="00A20F2E" w:rsidRDefault="004A1AAB" w:rsidP="00E84BF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4A1AAB" w:rsidRPr="00863CC9" w:rsidRDefault="004A1AAB" w:rsidP="00D678C0">
      <w:pPr>
        <w:tabs>
          <w:tab w:val="left" w:pos="-2244"/>
        </w:tabs>
        <w:jc w:val="both"/>
      </w:pPr>
    </w:p>
    <w:p w:rsidR="004A1AAB" w:rsidRPr="00A60CD7" w:rsidRDefault="004A1AAB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4A1AAB" w:rsidRPr="00A60CD7" w:rsidRDefault="004A1AAB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4A1AAB" w:rsidRPr="00A60CD7" w:rsidRDefault="004A1AAB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4A1AAB" w:rsidRPr="00A60CD7" w:rsidRDefault="004A1AAB" w:rsidP="00E84BF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4A1AAB" w:rsidRPr="00A60CD7" w:rsidRDefault="004A1AAB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4A1AAB" w:rsidRPr="00A60CD7" w:rsidRDefault="004A1AAB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4A1AAB" w:rsidRPr="00A60CD7" w:rsidRDefault="004A1AAB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4A1AAB" w:rsidRPr="00A60CD7" w:rsidRDefault="004A1AAB" w:rsidP="00E84BF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4A1AAB" w:rsidRPr="00A60CD7" w:rsidRDefault="004A1AAB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4A1AAB" w:rsidRPr="00A60CD7" w:rsidRDefault="004A1AAB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4A1AAB" w:rsidRPr="00A60CD7" w:rsidRDefault="004A1AAB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4A1AAB" w:rsidRPr="00A60CD7" w:rsidRDefault="004A1AAB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4A1AAB" w:rsidRPr="00A60CD7" w:rsidRDefault="004A1AA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4A1AA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AAB" w:rsidRDefault="004A1AAB">
      <w:r>
        <w:separator/>
      </w:r>
    </w:p>
  </w:endnote>
  <w:endnote w:type="continuationSeparator" w:id="0">
    <w:p w:rsidR="004A1AAB" w:rsidRDefault="004A1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AB" w:rsidRPr="00F45CC8" w:rsidRDefault="004A1AAB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A1AAB" w:rsidRPr="00645069" w:rsidRDefault="004A1AA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4A1AAB" w:rsidRPr="00645069" w:rsidRDefault="004A1AAB" w:rsidP="00EB0895">
    <w:pPr>
      <w:jc w:val="right"/>
      <w:rPr>
        <w:sz w:val="16"/>
        <w:szCs w:val="16"/>
      </w:rPr>
    </w:pPr>
  </w:p>
  <w:p w:rsidR="004A1AAB" w:rsidRPr="00645069" w:rsidRDefault="004A1AA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4A1AAB" w:rsidRPr="00645069" w:rsidRDefault="004A1AA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4A1AAB" w:rsidRDefault="004A1AA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4A1AAB" w:rsidRPr="00F9481A" w:rsidRDefault="004A1AA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AAB" w:rsidRDefault="004A1AAB">
      <w:r>
        <w:separator/>
      </w:r>
    </w:p>
  </w:footnote>
  <w:footnote w:type="continuationSeparator" w:id="0">
    <w:p w:rsidR="004A1AAB" w:rsidRDefault="004A1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1658"/>
    <w:rsid w:val="0006278D"/>
    <w:rsid w:val="00063E73"/>
    <w:rsid w:val="0006446F"/>
    <w:rsid w:val="00065976"/>
    <w:rsid w:val="00066D58"/>
    <w:rsid w:val="00067944"/>
    <w:rsid w:val="0007071E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272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AB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097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DC7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31F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74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BF3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299E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4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176</Words>
  <Characters>1007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3</cp:revision>
  <cp:lastPrinted>2022-12-15T10:00:00Z</cp:lastPrinted>
  <dcterms:created xsi:type="dcterms:W3CDTF">2022-12-19T11:09:00Z</dcterms:created>
  <dcterms:modified xsi:type="dcterms:W3CDTF">2022-12-26T08:43:00Z</dcterms:modified>
</cp:coreProperties>
</file>