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AD" w:rsidRPr="00C50754" w:rsidRDefault="007C2AAD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8</w:t>
      </w:r>
    </w:p>
    <w:p w:rsidR="007C2AAD" w:rsidRPr="00FA5631" w:rsidRDefault="007C2AA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7C2AAD" w:rsidRPr="00FA5631" w:rsidRDefault="007C2AA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7C2AAD" w:rsidRPr="00FA5631" w:rsidRDefault="007C2AA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7C2AAD" w:rsidRPr="00FA5631" w:rsidRDefault="007C2AA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7C2AAD" w:rsidRPr="00404018" w:rsidRDefault="007C2AAD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7C2AAD" w:rsidRPr="00FA5631" w:rsidRDefault="007C2AAD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7C2AAD" w:rsidRPr="00FA5631" w:rsidRDefault="007C2AAD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7C2AAD" w:rsidRPr="00A60CD7" w:rsidRDefault="007C2AAD" w:rsidP="00BB3037">
      <w:pPr>
        <w:pStyle w:val="BodyText2"/>
        <w:tabs>
          <w:tab w:val="left" w:pos="-2244"/>
        </w:tabs>
      </w:pPr>
    </w:p>
    <w:p w:rsidR="007C2AAD" w:rsidRPr="00AC5D6C" w:rsidRDefault="007C2AAD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215.05pt;margin-top:89.1pt;width:18.7pt;height:27pt;rotation:-1856566fd;z-index:25165824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0.25pt">
            <v:imagedata r:id="rId7" o:title=""/>
          </v:shape>
        </w:pict>
      </w:r>
    </w:p>
    <w:p w:rsidR="007C2AAD" w:rsidRPr="00A77C88" w:rsidRDefault="007C2AAD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7C2AAD" w:rsidRPr="00A77C88" w:rsidRDefault="007C2AAD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7C2AAD" w:rsidRPr="00A60CD7" w:rsidRDefault="007C2AAD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7C2AAD" w:rsidRPr="006E3A88" w:rsidRDefault="007C2AAD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1D4533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D60CC3">
        <w:rPr>
          <w:sz w:val="22"/>
          <w:szCs w:val="22"/>
        </w:rPr>
        <w:t>будинку № 31/20 по вул. Театральна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D60CC3">
        <w:rPr>
          <w:sz w:val="24"/>
          <w:szCs w:val="24"/>
        </w:rPr>
        <w:t>.</w:t>
      </w:r>
    </w:p>
    <w:p w:rsidR="007C2AAD" w:rsidRDefault="007C2AAD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7C2AAD" w:rsidRDefault="007C2AAD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7C2AAD" w:rsidRPr="00A20F2E" w:rsidRDefault="007C2AAD" w:rsidP="00D60CC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Р</w:t>
      </w:r>
      <w:r w:rsidRPr="00A60CD7">
        <w:rPr>
          <w:b/>
          <w:bCs/>
          <w:sz w:val="22"/>
          <w:szCs w:val="22"/>
        </w:rPr>
        <w:t>услан</w:t>
      </w:r>
      <w:r>
        <w:rPr>
          <w:b/>
          <w:bCs/>
          <w:sz w:val="22"/>
          <w:szCs w:val="22"/>
        </w:rPr>
        <w:t xml:space="preserve"> ШАПОВАЛОВ</w:t>
      </w:r>
    </w:p>
    <w:p w:rsidR="007C2AAD" w:rsidRPr="00863CC9" w:rsidRDefault="007C2AAD" w:rsidP="00D678C0">
      <w:pPr>
        <w:tabs>
          <w:tab w:val="left" w:pos="-2244"/>
        </w:tabs>
        <w:jc w:val="both"/>
      </w:pPr>
    </w:p>
    <w:p w:rsidR="007C2AAD" w:rsidRPr="00A60CD7" w:rsidRDefault="007C2AAD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7C2AAD" w:rsidRPr="00A60CD7" w:rsidRDefault="007C2AAD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7C2AAD" w:rsidRPr="00A60CD7" w:rsidRDefault="007C2AAD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7C2AAD" w:rsidRPr="00A60CD7" w:rsidRDefault="007C2AAD" w:rsidP="00D60CC3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7C2AAD" w:rsidRPr="00A60CD7" w:rsidRDefault="007C2AAD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7C2AAD" w:rsidRPr="00A60CD7" w:rsidRDefault="007C2AA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7C2AAD" w:rsidRPr="00A60CD7" w:rsidRDefault="007C2AA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7C2AAD" w:rsidRPr="00A60CD7" w:rsidRDefault="007C2AAD" w:rsidP="00D60CC3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7C2AAD" w:rsidRPr="00A60CD7" w:rsidRDefault="007C2AAD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7C2AAD" w:rsidRPr="00A60CD7" w:rsidRDefault="007C2AA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7C2AAD" w:rsidRPr="00A60CD7" w:rsidRDefault="007C2AA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7C2AAD" w:rsidRPr="00A60CD7" w:rsidRDefault="007C2AA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7C2AAD" w:rsidRPr="00A60CD7" w:rsidRDefault="007C2AAD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7C2AAD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AAD" w:rsidRDefault="007C2AAD">
      <w:r>
        <w:separator/>
      </w:r>
    </w:p>
  </w:endnote>
  <w:endnote w:type="continuationSeparator" w:id="0">
    <w:p w:rsidR="007C2AAD" w:rsidRDefault="007C2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AD" w:rsidRPr="00F45CC8" w:rsidRDefault="007C2AAD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7C2AAD" w:rsidRPr="00645069" w:rsidRDefault="007C2AA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7C2AAD" w:rsidRPr="00645069" w:rsidRDefault="007C2AAD" w:rsidP="000B4AD7">
    <w:pPr>
      <w:jc w:val="center"/>
      <w:rPr>
        <w:sz w:val="16"/>
        <w:szCs w:val="16"/>
      </w:rPr>
    </w:pPr>
  </w:p>
  <w:p w:rsidR="007C2AAD" w:rsidRPr="00645069" w:rsidRDefault="007C2AA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7C2AAD" w:rsidRPr="00645069" w:rsidRDefault="007C2AAD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10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7C2AAD" w:rsidRDefault="007C2AAD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7C2AAD" w:rsidRPr="00F9481A" w:rsidRDefault="007C2AAD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AAD" w:rsidRDefault="007C2AAD">
      <w:r>
        <w:separator/>
      </w:r>
    </w:p>
  </w:footnote>
  <w:footnote w:type="continuationSeparator" w:id="0">
    <w:p w:rsidR="007C2AAD" w:rsidRDefault="007C2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4533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2F6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3C93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2AAD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0CC3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15D3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176</Words>
  <Characters>1004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3</cp:revision>
  <cp:lastPrinted>2022-12-15T10:00:00Z</cp:lastPrinted>
  <dcterms:created xsi:type="dcterms:W3CDTF">2022-12-19T09:56:00Z</dcterms:created>
  <dcterms:modified xsi:type="dcterms:W3CDTF">2022-12-26T08:38:00Z</dcterms:modified>
</cp:coreProperties>
</file>