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BE" w:rsidRPr="00C50754" w:rsidRDefault="00F56BBE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6</w:t>
      </w:r>
    </w:p>
    <w:p w:rsidR="00F56BBE" w:rsidRPr="00FA5631" w:rsidRDefault="00F56BBE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F56BBE" w:rsidRPr="00FA5631" w:rsidRDefault="00F56BBE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F56BBE" w:rsidRPr="00FA5631" w:rsidRDefault="00F56BBE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F56BBE" w:rsidRPr="00FA5631" w:rsidRDefault="00F56BBE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F56BBE" w:rsidRPr="00404018" w:rsidRDefault="00F56BBE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F56BBE" w:rsidRPr="00FA5631" w:rsidRDefault="00F56BBE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F56BBE" w:rsidRPr="00FA5631" w:rsidRDefault="00F56BBE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F56BBE" w:rsidRPr="00A60CD7" w:rsidRDefault="00F56BBE" w:rsidP="00BB3037">
      <w:pPr>
        <w:pStyle w:val="BodyText2"/>
        <w:tabs>
          <w:tab w:val="left" w:pos="-2244"/>
        </w:tabs>
      </w:pPr>
    </w:p>
    <w:p w:rsidR="00F56BBE" w:rsidRPr="00AC5D6C" w:rsidRDefault="00F56BBE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387.5pt;margin-top:129.95pt;width:18.7pt;height:27pt;rotation:15486808fd;z-index:251658240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32.5pt">
            <v:imagedata r:id="rId7" o:title=""/>
          </v:shape>
        </w:pict>
      </w:r>
    </w:p>
    <w:p w:rsidR="00F56BBE" w:rsidRPr="00A77C88" w:rsidRDefault="00F56BBE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F56BBE" w:rsidRPr="00A77C88" w:rsidRDefault="00F56BBE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F56BBE" w:rsidRPr="00A60CD7" w:rsidRDefault="00F56BBE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F56BBE" w:rsidRPr="006E3A88" w:rsidRDefault="00F56BBE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D43F0A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D10686">
        <w:rPr>
          <w:sz w:val="22"/>
          <w:szCs w:val="22"/>
        </w:rPr>
        <w:t>будинку № 30 по вул. Покровська (попередня назва вул. Гагаріна) в м. Кременчуці, що підлягає демо</w:t>
      </w:r>
      <w:r>
        <w:rPr>
          <w:sz w:val="22"/>
          <w:szCs w:val="22"/>
        </w:rPr>
        <w:t xml:space="preserve">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</w:t>
      </w:r>
      <w:r w:rsidRPr="00D10686">
        <w:rPr>
          <w:sz w:val="22"/>
          <w:szCs w:val="22"/>
        </w:rPr>
        <w:t>від 14.12.2022</w:t>
      </w:r>
      <w:r w:rsidRPr="00D10686">
        <w:rPr>
          <w:sz w:val="24"/>
          <w:szCs w:val="24"/>
        </w:rPr>
        <w:t>.</w:t>
      </w:r>
    </w:p>
    <w:p w:rsidR="00F56BBE" w:rsidRDefault="00F56BBE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F56BBE" w:rsidRDefault="00F56BBE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F56BBE" w:rsidRPr="00A20F2E" w:rsidRDefault="00F56BBE" w:rsidP="00CB515B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F56BBE" w:rsidRPr="00863CC9" w:rsidRDefault="00F56BBE" w:rsidP="00D678C0">
      <w:pPr>
        <w:tabs>
          <w:tab w:val="left" w:pos="-2244"/>
        </w:tabs>
        <w:jc w:val="both"/>
      </w:pPr>
    </w:p>
    <w:p w:rsidR="00F56BBE" w:rsidRPr="00A60CD7" w:rsidRDefault="00F56BBE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F56BBE" w:rsidRPr="00A60CD7" w:rsidRDefault="00F56BBE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F56BBE" w:rsidRPr="00A60CD7" w:rsidRDefault="00F56BBE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F56BBE" w:rsidRPr="00A60CD7" w:rsidRDefault="00F56BBE" w:rsidP="00CB515B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F56BBE" w:rsidRPr="00A60CD7" w:rsidRDefault="00F56BBE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F56BBE" w:rsidRPr="00A60CD7" w:rsidRDefault="00F56BBE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F56BBE" w:rsidRPr="00A60CD7" w:rsidRDefault="00F56BBE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F56BBE" w:rsidRPr="00A60CD7" w:rsidRDefault="00F56BBE" w:rsidP="00CB515B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F56BBE" w:rsidRPr="00A60CD7" w:rsidRDefault="00F56BBE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F56BBE" w:rsidRPr="00A60CD7" w:rsidRDefault="00F56BBE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F56BBE" w:rsidRPr="00A60CD7" w:rsidRDefault="00F56BBE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F56BBE" w:rsidRPr="00A60CD7" w:rsidRDefault="00F56BBE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F56BBE" w:rsidRPr="00A60CD7" w:rsidRDefault="00F56BBE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F56BBE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BBE" w:rsidRDefault="00F56BBE">
      <w:r>
        <w:separator/>
      </w:r>
    </w:p>
  </w:endnote>
  <w:endnote w:type="continuationSeparator" w:id="0">
    <w:p w:rsidR="00F56BBE" w:rsidRDefault="00F56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BE" w:rsidRPr="00F45CC8" w:rsidRDefault="00F56BBE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F56BBE" w:rsidRPr="00645069" w:rsidRDefault="00F56BBE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F56BBE" w:rsidRPr="00645069" w:rsidRDefault="00F56BBE" w:rsidP="000B4AD7">
    <w:pPr>
      <w:jc w:val="center"/>
      <w:rPr>
        <w:sz w:val="16"/>
        <w:szCs w:val="16"/>
      </w:rPr>
    </w:pPr>
  </w:p>
  <w:p w:rsidR="00F56BBE" w:rsidRPr="00645069" w:rsidRDefault="00F56BBE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F56BBE" w:rsidRPr="00645069" w:rsidRDefault="00F56BBE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8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F56BBE" w:rsidRDefault="00F56BBE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F56BBE" w:rsidRPr="00F9481A" w:rsidRDefault="00F56BBE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BBE" w:rsidRDefault="00F56BBE">
      <w:r>
        <w:separator/>
      </w:r>
    </w:p>
  </w:footnote>
  <w:footnote w:type="continuationSeparator" w:id="0">
    <w:p w:rsidR="00F56BBE" w:rsidRDefault="00F56B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4F4D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25E5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7D4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71C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50E6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576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1771B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2C58"/>
    <w:rsid w:val="0054571A"/>
    <w:rsid w:val="00551F60"/>
    <w:rsid w:val="005535E7"/>
    <w:rsid w:val="00555AA0"/>
    <w:rsid w:val="00562FEB"/>
    <w:rsid w:val="0056674A"/>
    <w:rsid w:val="00566BE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C54E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37F2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4EFC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515B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5B3"/>
    <w:rsid w:val="00CF7E43"/>
    <w:rsid w:val="00D01061"/>
    <w:rsid w:val="00D0169E"/>
    <w:rsid w:val="00D03475"/>
    <w:rsid w:val="00D04ACE"/>
    <w:rsid w:val="00D0536A"/>
    <w:rsid w:val="00D06BFA"/>
    <w:rsid w:val="00D10686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43F0A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6BBE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46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180</Words>
  <Characters>1029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5</cp:revision>
  <cp:lastPrinted>2022-12-15T10:00:00Z</cp:lastPrinted>
  <dcterms:created xsi:type="dcterms:W3CDTF">2022-12-19T09:37:00Z</dcterms:created>
  <dcterms:modified xsi:type="dcterms:W3CDTF">2022-12-26T11:29:00Z</dcterms:modified>
</cp:coreProperties>
</file>