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0F4" w:rsidRPr="00C50754" w:rsidRDefault="00A210F4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5</w:t>
      </w:r>
    </w:p>
    <w:p w:rsidR="00A210F4" w:rsidRPr="00FA5631" w:rsidRDefault="00A210F4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A210F4" w:rsidRPr="00FA5631" w:rsidRDefault="00A210F4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A210F4" w:rsidRPr="00FA5631" w:rsidRDefault="00A210F4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A210F4" w:rsidRPr="00FA5631" w:rsidRDefault="00A210F4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A210F4" w:rsidRPr="00404018" w:rsidRDefault="00A210F4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  <w:lang w:val="ru-RU"/>
        </w:rPr>
      </w:pPr>
      <w:r w:rsidRPr="00404018">
        <w:rPr>
          <w:b/>
          <w:bCs/>
          <w:color w:val="FFFFFF"/>
          <w:lang w:val="ru-RU"/>
        </w:rPr>
        <w:t>30.06.2022   № 858</w:t>
      </w:r>
    </w:p>
    <w:p w:rsidR="00A210F4" w:rsidRPr="00FA5631" w:rsidRDefault="00A210F4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A210F4" w:rsidRPr="00FA5631" w:rsidRDefault="00A210F4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A210F4" w:rsidRPr="00A60CD7" w:rsidRDefault="00A210F4" w:rsidP="00BB3037">
      <w:pPr>
        <w:pStyle w:val="BodyText2"/>
        <w:tabs>
          <w:tab w:val="left" w:pos="-2244"/>
        </w:tabs>
      </w:pPr>
    </w:p>
    <w:p w:rsidR="00A210F4" w:rsidRPr="00AC5D6C" w:rsidRDefault="00A210F4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en-US" w:eastAsia="en-US"/>
        </w:rPr>
        <w:pict>
          <v:rect id="_x0000_s1026" style="position:absolute;left:0;text-align:left;margin-left:168.3pt;margin-top:62.1pt;width:18.7pt;height:27pt;z-index:251658240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31.75pt">
            <v:imagedata r:id="rId7" o:title=""/>
          </v:shape>
        </w:pict>
      </w:r>
    </w:p>
    <w:p w:rsidR="00A210F4" w:rsidRPr="00A77C88" w:rsidRDefault="00A210F4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A210F4" w:rsidRPr="00A77C88" w:rsidRDefault="00A210F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A210F4" w:rsidRPr="00A60CD7" w:rsidRDefault="00A210F4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A210F4" w:rsidRPr="00E22302" w:rsidRDefault="00A210F4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en-US" w:eastAsia="en-US"/>
        </w:rPr>
      </w:r>
      <w:r w:rsidRPr="000B5148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</w:t>
      </w:r>
      <w:r w:rsidRPr="002062F1">
        <w:rPr>
          <w:sz w:val="22"/>
          <w:szCs w:val="22"/>
        </w:rPr>
        <w:t>гараж</w:t>
      </w:r>
      <w:r>
        <w:rPr>
          <w:sz w:val="22"/>
          <w:szCs w:val="22"/>
        </w:rPr>
        <w:t xml:space="preserve">), яка розміщена в районі </w:t>
      </w:r>
      <w:r w:rsidRPr="00E22302">
        <w:rPr>
          <w:sz w:val="22"/>
          <w:szCs w:val="22"/>
        </w:rPr>
        <w:t>будинку № 114 по вул. Олексія Древаля в</w:t>
      </w:r>
      <w:r>
        <w:rPr>
          <w:sz w:val="22"/>
          <w:szCs w:val="22"/>
        </w:rPr>
        <w:t xml:space="preserve"> м. Кременчуці, що підлягає демонтажу та евакуації на підставі акта обстеження та демонтажу і евакуації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</w:t>
      </w:r>
      <w:r w:rsidRPr="00E22302">
        <w:rPr>
          <w:sz w:val="22"/>
          <w:szCs w:val="22"/>
        </w:rPr>
        <w:t>від 14.12.2022</w:t>
      </w:r>
      <w:r w:rsidRPr="00E22302">
        <w:rPr>
          <w:sz w:val="24"/>
          <w:szCs w:val="24"/>
        </w:rPr>
        <w:t>.</w:t>
      </w:r>
    </w:p>
    <w:p w:rsidR="00A210F4" w:rsidRDefault="00A210F4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A210F4" w:rsidRDefault="00A210F4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A210F4" w:rsidRPr="00A20F2E" w:rsidRDefault="00A210F4" w:rsidP="00E22302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A210F4" w:rsidRPr="00863CC9" w:rsidRDefault="00A210F4" w:rsidP="00D678C0">
      <w:pPr>
        <w:tabs>
          <w:tab w:val="left" w:pos="-2244"/>
        </w:tabs>
        <w:jc w:val="both"/>
      </w:pPr>
    </w:p>
    <w:p w:rsidR="00A210F4" w:rsidRPr="00A60CD7" w:rsidRDefault="00A210F4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A210F4" w:rsidRPr="00A60CD7" w:rsidRDefault="00A210F4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A210F4" w:rsidRPr="00A60CD7" w:rsidRDefault="00A210F4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A210F4" w:rsidRPr="00A60CD7" w:rsidRDefault="00A210F4" w:rsidP="00E22302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>
        <w:rPr>
          <w:b/>
          <w:bCs/>
          <w:noProof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A210F4" w:rsidRPr="00A60CD7" w:rsidRDefault="00A210F4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A210F4" w:rsidRPr="00A60CD7" w:rsidRDefault="00A210F4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A210F4" w:rsidRPr="00A60CD7" w:rsidRDefault="00A210F4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A210F4" w:rsidRPr="00A60CD7" w:rsidRDefault="00A210F4" w:rsidP="00E22302">
      <w:pPr>
        <w:tabs>
          <w:tab w:val="left" w:pos="-2244"/>
          <w:tab w:val="left" w:pos="-2057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І</w:t>
      </w:r>
      <w:r w:rsidRPr="00A60CD7">
        <w:rPr>
          <w:b/>
          <w:bCs/>
          <w:sz w:val="22"/>
          <w:szCs w:val="22"/>
        </w:rPr>
        <w:t>рина БЕЗВЕРХА</w:t>
      </w:r>
    </w:p>
    <w:p w:rsidR="00A210F4" w:rsidRPr="00A60CD7" w:rsidRDefault="00A210F4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A210F4" w:rsidRPr="00A60CD7" w:rsidRDefault="00A210F4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Начальник управління містобудув</w:t>
      </w:r>
      <w:r>
        <w:rPr>
          <w:b/>
          <w:bCs/>
          <w:sz w:val="22"/>
          <w:szCs w:val="22"/>
        </w:rPr>
        <w:t>ання</w:t>
      </w:r>
    </w:p>
    <w:p w:rsidR="00A210F4" w:rsidRPr="00A60CD7" w:rsidRDefault="00A210F4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A210F4" w:rsidRPr="00A60CD7" w:rsidRDefault="00A210F4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A210F4" w:rsidRPr="00A60CD7" w:rsidRDefault="00A210F4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210F4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0F4" w:rsidRDefault="00A210F4">
      <w:r>
        <w:separator/>
      </w:r>
    </w:p>
  </w:endnote>
  <w:endnote w:type="continuationSeparator" w:id="0">
    <w:p w:rsidR="00A210F4" w:rsidRDefault="00A21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0F4" w:rsidRPr="00F45CC8" w:rsidRDefault="00A210F4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A210F4" w:rsidRPr="00645069" w:rsidRDefault="00A210F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A210F4" w:rsidRPr="00645069" w:rsidRDefault="00A210F4" w:rsidP="000B4AD7">
    <w:pPr>
      <w:jc w:val="center"/>
      <w:rPr>
        <w:sz w:val="16"/>
        <w:szCs w:val="16"/>
      </w:rPr>
    </w:pPr>
  </w:p>
  <w:p w:rsidR="00A210F4" w:rsidRPr="00645069" w:rsidRDefault="00A210F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A210F4" w:rsidRPr="00645069" w:rsidRDefault="00A210F4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7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17</w:t>
    </w:r>
  </w:p>
  <w:p w:rsidR="00A210F4" w:rsidRDefault="00A210F4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A210F4" w:rsidRPr="00F9481A" w:rsidRDefault="00A210F4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0F4" w:rsidRDefault="00A210F4">
      <w:r>
        <w:separator/>
      </w:r>
    </w:p>
  </w:footnote>
  <w:footnote w:type="continuationSeparator" w:id="0">
    <w:p w:rsidR="00A210F4" w:rsidRDefault="00A210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5E9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B5148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1840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4DB7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3F2B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54AF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497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2EF2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5B1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0F4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48BF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59"/>
    <w:rsid w:val="00D24D81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302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343D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Calibri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sz w:val="2"/>
      <w:szCs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64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176</Words>
  <Characters>1006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kiricheyko</cp:lastModifiedBy>
  <cp:revision>3</cp:revision>
  <cp:lastPrinted>2022-12-15T10:00:00Z</cp:lastPrinted>
  <dcterms:created xsi:type="dcterms:W3CDTF">2022-12-19T09:20:00Z</dcterms:created>
  <dcterms:modified xsi:type="dcterms:W3CDTF">2022-12-19T13:41:00Z</dcterms:modified>
</cp:coreProperties>
</file>