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76" w:rsidRPr="00C50754" w:rsidRDefault="007F2676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4</w:t>
      </w:r>
    </w:p>
    <w:p w:rsidR="007F2676" w:rsidRPr="00FA5631" w:rsidRDefault="007F2676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7F2676" w:rsidRPr="00FA5631" w:rsidRDefault="007F2676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7F2676" w:rsidRPr="00FA5631" w:rsidRDefault="007F2676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7F2676" w:rsidRPr="00FA5631" w:rsidRDefault="007F2676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7F2676" w:rsidRPr="00404018" w:rsidRDefault="007F2676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7F2676" w:rsidRPr="00FA5631" w:rsidRDefault="007F2676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7F2676" w:rsidRPr="00FA5631" w:rsidRDefault="007F2676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7F2676" w:rsidRPr="00A60CD7" w:rsidRDefault="007F2676" w:rsidP="00BB3037">
      <w:pPr>
        <w:pStyle w:val="BodyText2"/>
        <w:tabs>
          <w:tab w:val="left" w:pos="-2244"/>
        </w:tabs>
      </w:pPr>
    </w:p>
    <w:p w:rsidR="007F2676" w:rsidRPr="00AC5D6C" w:rsidRDefault="007F2676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rect id="_x0000_s1026" style="position:absolute;left:0;text-align:left;margin-left:158.95pt;margin-top:107.1pt;width:18.7pt;height:27pt;z-index:251658240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233.25pt">
            <v:imagedata r:id="rId7" o:title=""/>
          </v:shape>
        </w:pict>
      </w:r>
    </w:p>
    <w:p w:rsidR="007F2676" w:rsidRPr="00A77C88" w:rsidRDefault="007F267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7F2676" w:rsidRPr="00A77C88" w:rsidRDefault="007F2676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7F2676" w:rsidRPr="00A60CD7" w:rsidRDefault="007F2676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7F2676" w:rsidRPr="006E3A88" w:rsidRDefault="007F2676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3053FA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), яка розміщена </w:t>
      </w:r>
      <w:r w:rsidRPr="00332EEA">
        <w:rPr>
          <w:sz w:val="22"/>
          <w:szCs w:val="22"/>
        </w:rPr>
        <w:t xml:space="preserve">в районі будинку № 17 А по квартал 304 в </w:t>
      </w:r>
      <w:r w:rsidRPr="009D6A2D">
        <w:rPr>
          <w:sz w:val="22"/>
          <w:szCs w:val="22"/>
        </w:rPr>
        <w:t>м. Кременчуці, що</w:t>
      </w:r>
      <w:r w:rsidRPr="00332EEA">
        <w:rPr>
          <w:sz w:val="22"/>
          <w:szCs w:val="22"/>
        </w:rPr>
        <w:t xml:space="preserve">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14.12.2022</w:t>
      </w:r>
      <w:r w:rsidRPr="00332EEA">
        <w:rPr>
          <w:sz w:val="24"/>
          <w:szCs w:val="24"/>
        </w:rPr>
        <w:t>.</w:t>
      </w:r>
    </w:p>
    <w:p w:rsidR="007F2676" w:rsidRDefault="007F2676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7F2676" w:rsidRDefault="007F2676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7F2676" w:rsidRPr="00A20F2E" w:rsidRDefault="007F2676" w:rsidP="00B9429A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7F2676" w:rsidRPr="00863CC9" w:rsidRDefault="007F2676" w:rsidP="00D678C0">
      <w:pPr>
        <w:tabs>
          <w:tab w:val="left" w:pos="-2244"/>
        </w:tabs>
        <w:jc w:val="both"/>
      </w:pPr>
    </w:p>
    <w:p w:rsidR="007F2676" w:rsidRPr="00A60CD7" w:rsidRDefault="007F2676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7F2676" w:rsidRPr="00A60CD7" w:rsidRDefault="007F2676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7F2676" w:rsidRPr="00A60CD7" w:rsidRDefault="007F2676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7F2676" w:rsidRPr="00A60CD7" w:rsidRDefault="007F2676" w:rsidP="00B9429A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7F2676" w:rsidRPr="00A60CD7" w:rsidRDefault="007F2676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7F2676" w:rsidRPr="00A60CD7" w:rsidRDefault="007F2676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7F2676" w:rsidRPr="00A60CD7" w:rsidRDefault="007F2676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7F2676" w:rsidRPr="00A60CD7" w:rsidRDefault="007F2676" w:rsidP="00B9429A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7F2676" w:rsidRPr="00A60CD7" w:rsidRDefault="007F2676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7F2676" w:rsidRPr="00A60CD7" w:rsidRDefault="007F2676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7F2676" w:rsidRPr="00A60CD7" w:rsidRDefault="007F2676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7F2676" w:rsidRPr="00A60CD7" w:rsidRDefault="007F2676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7F2676" w:rsidRPr="00A60CD7" w:rsidRDefault="007F2676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7F2676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676" w:rsidRDefault="007F2676">
      <w:r>
        <w:separator/>
      </w:r>
    </w:p>
  </w:endnote>
  <w:endnote w:type="continuationSeparator" w:id="0">
    <w:p w:rsidR="007F2676" w:rsidRDefault="007F2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676" w:rsidRPr="00F45CC8" w:rsidRDefault="007F2676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7F2676" w:rsidRPr="00645069" w:rsidRDefault="007F2676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7F2676" w:rsidRPr="00645069" w:rsidRDefault="007F2676" w:rsidP="000B4AD7">
    <w:pPr>
      <w:jc w:val="center"/>
      <w:rPr>
        <w:sz w:val="16"/>
        <w:szCs w:val="16"/>
      </w:rPr>
    </w:pPr>
  </w:p>
  <w:p w:rsidR="007F2676" w:rsidRPr="00645069" w:rsidRDefault="007F2676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7F2676" w:rsidRPr="00645069" w:rsidRDefault="007F2676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6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7F2676" w:rsidRDefault="007F2676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7F2676" w:rsidRPr="00F9481A" w:rsidRDefault="007F2676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676" w:rsidRDefault="007F2676">
      <w:r>
        <w:separator/>
      </w:r>
    </w:p>
  </w:footnote>
  <w:footnote w:type="continuationSeparator" w:id="0">
    <w:p w:rsidR="007F2676" w:rsidRDefault="007F26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2A1C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35C7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165E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53FA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2EEA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3F2B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5633B"/>
    <w:rsid w:val="004604DD"/>
    <w:rsid w:val="00465D90"/>
    <w:rsid w:val="00466B01"/>
    <w:rsid w:val="0047211A"/>
    <w:rsid w:val="00472A6D"/>
    <w:rsid w:val="00472F5C"/>
    <w:rsid w:val="00476AFF"/>
    <w:rsid w:val="004770A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54AF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67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B75FB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2D"/>
    <w:rsid w:val="009D6A8F"/>
    <w:rsid w:val="009D772F"/>
    <w:rsid w:val="009E1D36"/>
    <w:rsid w:val="009E63F5"/>
    <w:rsid w:val="009E7337"/>
    <w:rsid w:val="009F0148"/>
    <w:rsid w:val="009F17C7"/>
    <w:rsid w:val="009F4885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429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4A32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343D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4FD"/>
    <w:rsid w:val="00FF57A9"/>
    <w:rsid w:val="00FF66A5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8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175</Words>
  <Characters>1000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5</cp:revision>
  <cp:lastPrinted>2022-12-15T10:00:00Z</cp:lastPrinted>
  <dcterms:created xsi:type="dcterms:W3CDTF">2022-12-19T08:13:00Z</dcterms:created>
  <dcterms:modified xsi:type="dcterms:W3CDTF">2022-12-26T08:33:00Z</dcterms:modified>
</cp:coreProperties>
</file>