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BD" w:rsidRPr="00C50754" w:rsidRDefault="002468BD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3</w:t>
      </w:r>
    </w:p>
    <w:p w:rsidR="002468BD" w:rsidRPr="00FA5631" w:rsidRDefault="002468B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2468BD" w:rsidRPr="00FA5631" w:rsidRDefault="002468B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2468BD" w:rsidRPr="00FA5631" w:rsidRDefault="002468B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2468BD" w:rsidRPr="00FA5631" w:rsidRDefault="002468BD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2468BD" w:rsidRPr="00404018" w:rsidRDefault="002468BD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2468BD" w:rsidRPr="00FA5631" w:rsidRDefault="002468BD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2468BD" w:rsidRPr="00FA5631" w:rsidRDefault="002468BD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2468BD" w:rsidRPr="00A60CD7" w:rsidRDefault="002468BD" w:rsidP="00BB3037">
      <w:pPr>
        <w:pStyle w:val="BodyText2"/>
        <w:tabs>
          <w:tab w:val="left" w:pos="-2244"/>
        </w:tabs>
      </w:pPr>
    </w:p>
    <w:p w:rsidR="002468BD" w:rsidRPr="00AC5D6C" w:rsidRDefault="002468BD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402.05pt;margin-top:134.1pt;width:34.6pt;height:18pt;z-index:251658240" strokeweight="1.5pt"/>
        </w:pict>
      </w:r>
      <w:r w:rsidRPr="00225A1D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32.5pt;mso-position-horizontal-relative:char;mso-position-vertical-relative:line">
            <v:imagedata r:id="rId7" o:title=""/>
          </v:shape>
        </w:pict>
      </w:r>
    </w:p>
    <w:p w:rsidR="002468BD" w:rsidRPr="00A77C88" w:rsidRDefault="002468BD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2468BD" w:rsidRPr="00A77C88" w:rsidRDefault="002468BD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2468BD" w:rsidRPr="00A60CD7" w:rsidRDefault="002468BD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2468BD" w:rsidRPr="004F5077" w:rsidRDefault="002468BD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225A1D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4F5077">
        <w:rPr>
          <w:sz w:val="22"/>
          <w:szCs w:val="22"/>
        </w:rPr>
        <w:t>будинку № 16 по квартал 304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4F5077">
        <w:rPr>
          <w:sz w:val="24"/>
          <w:szCs w:val="24"/>
        </w:rPr>
        <w:t>.</w:t>
      </w:r>
    </w:p>
    <w:p w:rsidR="002468BD" w:rsidRDefault="002468BD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2468BD" w:rsidRDefault="002468BD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2468BD" w:rsidRPr="00A20F2E" w:rsidRDefault="002468BD" w:rsidP="004F5077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2468BD" w:rsidRPr="00863CC9" w:rsidRDefault="002468BD" w:rsidP="00D678C0">
      <w:pPr>
        <w:tabs>
          <w:tab w:val="left" w:pos="-2244"/>
        </w:tabs>
        <w:jc w:val="both"/>
      </w:pPr>
    </w:p>
    <w:p w:rsidR="002468BD" w:rsidRPr="00A60CD7" w:rsidRDefault="002468BD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2468BD" w:rsidRPr="00A60CD7" w:rsidRDefault="002468BD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2468BD" w:rsidRPr="00A60CD7" w:rsidRDefault="002468BD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2468BD" w:rsidRPr="00A60CD7" w:rsidRDefault="002468BD" w:rsidP="004F5077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2468BD" w:rsidRPr="00A60CD7" w:rsidRDefault="002468BD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2468BD" w:rsidRPr="00A60CD7" w:rsidRDefault="002468B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2468BD" w:rsidRPr="00A60CD7" w:rsidRDefault="002468B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2468BD" w:rsidRPr="00A60CD7" w:rsidRDefault="002468BD" w:rsidP="004F5077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2468BD" w:rsidRPr="00A60CD7" w:rsidRDefault="002468BD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2468BD" w:rsidRPr="00A60CD7" w:rsidRDefault="002468B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2468BD" w:rsidRPr="00A60CD7" w:rsidRDefault="002468B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2468BD" w:rsidRPr="00A60CD7" w:rsidRDefault="002468BD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2468BD" w:rsidRPr="00A60CD7" w:rsidRDefault="002468BD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2468BD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8BD" w:rsidRDefault="002468BD">
      <w:r>
        <w:separator/>
      </w:r>
    </w:p>
  </w:endnote>
  <w:endnote w:type="continuationSeparator" w:id="0">
    <w:p w:rsidR="002468BD" w:rsidRDefault="00246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8BD" w:rsidRPr="00F45CC8" w:rsidRDefault="002468BD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2468BD" w:rsidRPr="00645069" w:rsidRDefault="002468B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2468BD" w:rsidRPr="00645069" w:rsidRDefault="002468BD" w:rsidP="000B4AD7">
    <w:pPr>
      <w:jc w:val="center"/>
      <w:rPr>
        <w:sz w:val="16"/>
        <w:szCs w:val="16"/>
      </w:rPr>
    </w:pPr>
  </w:p>
  <w:p w:rsidR="002468BD" w:rsidRPr="00645069" w:rsidRDefault="002468B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2468BD" w:rsidRPr="00645069" w:rsidRDefault="002468BD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5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2468BD" w:rsidRDefault="002468BD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2468BD" w:rsidRPr="00F9481A" w:rsidRDefault="002468BD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8BD" w:rsidRDefault="002468BD">
      <w:r>
        <w:separator/>
      </w:r>
    </w:p>
  </w:footnote>
  <w:footnote w:type="continuationSeparator" w:id="0">
    <w:p w:rsidR="002468BD" w:rsidRDefault="002468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5E29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0986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5A1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68BD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09F5"/>
    <w:rsid w:val="004F26F2"/>
    <w:rsid w:val="004F5077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4C3A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156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3B7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0C8B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125E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175</Words>
  <Characters>998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6</cp:revision>
  <cp:lastPrinted>2022-12-26T08:52:00Z</cp:lastPrinted>
  <dcterms:created xsi:type="dcterms:W3CDTF">2022-12-19T07:15:00Z</dcterms:created>
  <dcterms:modified xsi:type="dcterms:W3CDTF">2022-12-26T08:53:00Z</dcterms:modified>
</cp:coreProperties>
</file>