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14" w:rsidRDefault="0013411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Pr="0017678B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134114" w:rsidRPr="003C3477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внесення змін до рішення виконавчого </w:t>
      </w: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комітету Кременчуцької міської ради</w:t>
      </w:r>
    </w:p>
    <w:p w:rsidR="00134114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Полтавської області від 04.07.2017 № 634</w:t>
      </w:r>
    </w:p>
    <w:p w:rsidR="00134114" w:rsidRPr="00BC3480" w:rsidRDefault="0013411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4114" w:rsidRDefault="0013411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Керуючись статтею 31 Закону України «Про місцеве самоврядування в Україні», виконавчий комітет Кременчуцької міської ради Полтавської області </w:t>
      </w:r>
    </w:p>
    <w:p w:rsidR="00134114" w:rsidRDefault="0013411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4114" w:rsidRPr="00962B75" w:rsidRDefault="00134114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134114" w:rsidRDefault="00134114" w:rsidP="00DD7C8C">
      <w:pPr>
        <w:pStyle w:val="a3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Внести зміни до мотивувальної частини рішення виконавчого комітету Кременчуцької міської ради Полтавської області від 04.07.2017 № 634 «</w:t>
      </w:r>
      <w:r w:rsidRPr="00DD7C8C">
        <w:rPr>
          <w:rFonts w:ascii="Times New Roman" w:hAnsi="Times New Roman"/>
          <w:bCs/>
          <w:color w:val="auto"/>
          <w:sz w:val="28"/>
          <w:szCs w:val="28"/>
          <w:lang w:val="uk-UA"/>
        </w:rPr>
        <w:t>Про затвердження додатково внесених змін до детального плану території центральної частини міста, в частині розміщення на площі Перемоги Успенського собору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», а саме: замість слів «</w:t>
      </w:r>
      <w:r>
        <w:rPr>
          <w:rFonts w:ascii="Times New Roman" w:hAnsi="Times New Roman" w:cs="Times New Roman"/>
          <w:sz w:val="28"/>
          <w:szCs w:val="28"/>
        </w:rPr>
        <w:t>XVI</w:t>
      </w:r>
      <w:r w:rsidRPr="00E9758C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VII скликання від 29 листопада 2016 року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Pr="00E232A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розробки містобудівної документації у місті Кременчуці на </w:t>
      </w:r>
      <w:r>
        <w:rPr>
          <w:rFonts w:ascii="Times New Roman" w:hAnsi="Times New Roman" w:cs="Times New Roman"/>
          <w:sz w:val="28"/>
          <w:szCs w:val="28"/>
          <w:lang w:val="uk-UA"/>
        </w:rPr>
        <w:t>2016-2020 роки в новій редакції»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читати «XVIII сесії міської ради VII скликання від 31 січня 2017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Pr="00E232A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розробки містобудівної документації у місті Кременчуці на </w:t>
      </w:r>
      <w:r>
        <w:rPr>
          <w:rFonts w:ascii="Times New Roman" w:hAnsi="Times New Roman" w:cs="Times New Roman"/>
          <w:sz w:val="28"/>
          <w:szCs w:val="28"/>
          <w:lang w:val="uk-UA"/>
        </w:rPr>
        <w:t>2016-2020 роки із змінами».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:rsidR="00134114" w:rsidRPr="00CE300E" w:rsidRDefault="00134114" w:rsidP="00DD7C8C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Оприлюднити це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134114" w:rsidRDefault="00134114" w:rsidP="00DD7C8C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134114" w:rsidRDefault="0013411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4114" w:rsidRDefault="0013411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4114" w:rsidRPr="00C72233" w:rsidRDefault="00134114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134114" w:rsidRPr="00BD492B" w:rsidRDefault="00134114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34114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114" w:rsidRDefault="00134114">
      <w:r>
        <w:separator/>
      </w:r>
    </w:p>
  </w:endnote>
  <w:endnote w:type="continuationSeparator" w:id="0">
    <w:p w:rsidR="00134114" w:rsidRDefault="00134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114" w:rsidRPr="00AA2BB2" w:rsidRDefault="00134114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134114" w:rsidRDefault="00134114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134114" w:rsidRDefault="00134114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134114" w:rsidRDefault="00134114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134114" w:rsidRPr="00FD34E7" w:rsidRDefault="00134114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134114" w:rsidRDefault="00134114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114" w:rsidRDefault="00134114">
      <w:r>
        <w:separator/>
      </w:r>
    </w:p>
  </w:footnote>
  <w:footnote w:type="continuationSeparator" w:id="0">
    <w:p w:rsidR="00134114" w:rsidRDefault="001341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44903"/>
    <w:rsid w:val="00062BF6"/>
    <w:rsid w:val="000B2977"/>
    <w:rsid w:val="000D41DC"/>
    <w:rsid w:val="00104467"/>
    <w:rsid w:val="00130AEE"/>
    <w:rsid w:val="00134114"/>
    <w:rsid w:val="00136CBF"/>
    <w:rsid w:val="001401F0"/>
    <w:rsid w:val="0017027B"/>
    <w:rsid w:val="0017678B"/>
    <w:rsid w:val="001B1F69"/>
    <w:rsid w:val="00202D20"/>
    <w:rsid w:val="002117EA"/>
    <w:rsid w:val="00236A34"/>
    <w:rsid w:val="002E30EA"/>
    <w:rsid w:val="0037658E"/>
    <w:rsid w:val="003C3477"/>
    <w:rsid w:val="003D7A61"/>
    <w:rsid w:val="003F0EA2"/>
    <w:rsid w:val="00490E5F"/>
    <w:rsid w:val="004C4AB0"/>
    <w:rsid w:val="00503017"/>
    <w:rsid w:val="005119AA"/>
    <w:rsid w:val="00527544"/>
    <w:rsid w:val="00591900"/>
    <w:rsid w:val="005B7645"/>
    <w:rsid w:val="006529FF"/>
    <w:rsid w:val="00660CCC"/>
    <w:rsid w:val="00666B7A"/>
    <w:rsid w:val="00687C7F"/>
    <w:rsid w:val="0070726D"/>
    <w:rsid w:val="007119E7"/>
    <w:rsid w:val="00717F76"/>
    <w:rsid w:val="00774B62"/>
    <w:rsid w:val="00813A6F"/>
    <w:rsid w:val="0085277A"/>
    <w:rsid w:val="0086160E"/>
    <w:rsid w:val="008837FE"/>
    <w:rsid w:val="008864EA"/>
    <w:rsid w:val="008C5927"/>
    <w:rsid w:val="008D3747"/>
    <w:rsid w:val="0090549C"/>
    <w:rsid w:val="009234B1"/>
    <w:rsid w:val="009515C0"/>
    <w:rsid w:val="00961732"/>
    <w:rsid w:val="00962B75"/>
    <w:rsid w:val="00980233"/>
    <w:rsid w:val="009A6BEF"/>
    <w:rsid w:val="009C39CD"/>
    <w:rsid w:val="009C4964"/>
    <w:rsid w:val="009D4C68"/>
    <w:rsid w:val="009E140C"/>
    <w:rsid w:val="009F25AB"/>
    <w:rsid w:val="00A12978"/>
    <w:rsid w:val="00A1540C"/>
    <w:rsid w:val="00A725A4"/>
    <w:rsid w:val="00AA2BB2"/>
    <w:rsid w:val="00AA41A7"/>
    <w:rsid w:val="00AB23D9"/>
    <w:rsid w:val="00AB5ADD"/>
    <w:rsid w:val="00AD50E8"/>
    <w:rsid w:val="00AE288C"/>
    <w:rsid w:val="00B14A6B"/>
    <w:rsid w:val="00B227C4"/>
    <w:rsid w:val="00B94645"/>
    <w:rsid w:val="00BC3480"/>
    <w:rsid w:val="00BD492B"/>
    <w:rsid w:val="00BE31C3"/>
    <w:rsid w:val="00C02386"/>
    <w:rsid w:val="00C0297B"/>
    <w:rsid w:val="00C044E8"/>
    <w:rsid w:val="00C36E25"/>
    <w:rsid w:val="00C66F49"/>
    <w:rsid w:val="00C7020E"/>
    <w:rsid w:val="00C72233"/>
    <w:rsid w:val="00CE2EBA"/>
    <w:rsid w:val="00CE300E"/>
    <w:rsid w:val="00CE66AF"/>
    <w:rsid w:val="00CF18F5"/>
    <w:rsid w:val="00D4748B"/>
    <w:rsid w:val="00D64119"/>
    <w:rsid w:val="00DA6FF2"/>
    <w:rsid w:val="00DA759C"/>
    <w:rsid w:val="00DD7C8C"/>
    <w:rsid w:val="00E232A4"/>
    <w:rsid w:val="00E9758C"/>
    <w:rsid w:val="00EC6CDA"/>
    <w:rsid w:val="00EE2A79"/>
    <w:rsid w:val="00F2727E"/>
    <w:rsid w:val="00F43086"/>
    <w:rsid w:val="00F5012B"/>
    <w:rsid w:val="00F70714"/>
    <w:rsid w:val="00F77A4A"/>
    <w:rsid w:val="00F8544F"/>
    <w:rsid w:val="00FA7386"/>
    <w:rsid w:val="00FC4153"/>
    <w:rsid w:val="00FC6671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178</Words>
  <Characters>1020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Михайлов</cp:lastModifiedBy>
  <cp:revision>5</cp:revision>
  <cp:lastPrinted>2017-10-23T05:53:00Z</cp:lastPrinted>
  <dcterms:created xsi:type="dcterms:W3CDTF">2017-10-20T07:36:00Z</dcterms:created>
  <dcterms:modified xsi:type="dcterms:W3CDTF">2017-10-23T05:54:00Z</dcterms:modified>
</cp:coreProperties>
</file>