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24" w:rsidRDefault="00D52D2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Pr="007A7F05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7A7F05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22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.08.2016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  <w:t>№ 760</w:t>
      </w: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    </w:t>
      </w: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території   по вул. Чумацький шлях</w:t>
      </w:r>
    </w:p>
    <w:p w:rsidR="00D52D24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та вул. Академіка Герасимовича</w:t>
      </w:r>
    </w:p>
    <w:p w:rsidR="00D52D24" w:rsidRPr="009234B1" w:rsidRDefault="00D52D2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D52D24" w:rsidRPr="00BD492B" w:rsidRDefault="00D52D24" w:rsidP="00666B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Робота «Детальний план території по вул. Чумацький шлях та              вул. Академіка Герасимовича » є етапом реалізації генерального плану міста і складовою</w:t>
      </w:r>
      <w:r w:rsidRPr="00BD492B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частиною комплексу проектно-планувальних робіт, що виконуються інститутом «Діпромісто» в місті Кременчуці, 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у відповідності до Програми розробки містобудівної докумен</w:t>
      </w:r>
      <w:r>
        <w:rPr>
          <w:rFonts w:ascii="Times New Roman" w:hAnsi="Times New Roman" w:cs="Times New Roman"/>
          <w:sz w:val="28"/>
          <w:szCs w:val="28"/>
          <w:lang w:val="uk-UA"/>
        </w:rPr>
        <w:t>тації у місті Кременчуці на 2016- 2020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оки, затвердженої рішенням  міської ради від 24.02.2016</w:t>
      </w:r>
      <w:r w:rsidRPr="00BD49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2D24" w:rsidRPr="00BD492B" w:rsidRDefault="00D52D2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даної роботи,  пропозицій від громадськості не надходило та керуючись  статтею 31 Закону України “Про місцеве самоврядування в Україні”, виконавчий комітет Кременчуцької міської ради Полтавської області</w:t>
      </w:r>
    </w:p>
    <w:p w:rsidR="00D52D24" w:rsidRPr="009C4964" w:rsidRDefault="00D52D24" w:rsidP="00BD492B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D52D24" w:rsidRDefault="00D52D24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по вул. Чумацький шлях та      вул. Академіка Герасимовича.</w:t>
      </w:r>
    </w:p>
    <w:p w:rsidR="00D52D24" w:rsidRPr="00CE300E" w:rsidRDefault="00D52D24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 w:rsidRPr="00CE300E">
        <w:rPr>
          <w:sz w:val="28"/>
          <w:szCs w:val="28"/>
          <w:lang w:val="uk-UA"/>
        </w:rPr>
        <w:t xml:space="preserve">Оприлюднити дане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D52D24" w:rsidRDefault="00D52D2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D52D24" w:rsidRDefault="00D52D2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D52D24" w:rsidRDefault="00D52D2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D52D24" w:rsidRPr="00C72233" w:rsidRDefault="00D52D24">
      <w:pPr>
        <w:pStyle w:val="a3"/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>В.О. МАЛЕЦЬКИЙ</w:t>
      </w:r>
    </w:p>
    <w:p w:rsidR="00D52D24" w:rsidRPr="00BD492B" w:rsidRDefault="00D52D24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D52D24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D24" w:rsidRDefault="00D52D24">
      <w:r>
        <w:separator/>
      </w:r>
    </w:p>
  </w:endnote>
  <w:endnote w:type="continuationSeparator" w:id="0">
    <w:p w:rsidR="00D52D24" w:rsidRDefault="00D52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D24" w:rsidRPr="00AA2BB2" w:rsidRDefault="00D52D24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D52D24" w:rsidRDefault="00D52D24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D52D24" w:rsidRDefault="00D52D24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D52D24" w:rsidRDefault="00D52D24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D52D24" w:rsidRPr="00FD34E7" w:rsidRDefault="00D52D24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D52D24" w:rsidRDefault="00D52D24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D24" w:rsidRDefault="00D52D24">
      <w:r>
        <w:separator/>
      </w:r>
    </w:p>
  </w:footnote>
  <w:footnote w:type="continuationSeparator" w:id="0">
    <w:p w:rsidR="00D52D24" w:rsidRDefault="00D52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34DBF"/>
    <w:rsid w:val="000D41DC"/>
    <w:rsid w:val="00104467"/>
    <w:rsid w:val="00130AEE"/>
    <w:rsid w:val="00136CBF"/>
    <w:rsid w:val="00202D20"/>
    <w:rsid w:val="002117EA"/>
    <w:rsid w:val="002E30EA"/>
    <w:rsid w:val="0037658E"/>
    <w:rsid w:val="003C3477"/>
    <w:rsid w:val="003D7A61"/>
    <w:rsid w:val="00490E5F"/>
    <w:rsid w:val="005119AA"/>
    <w:rsid w:val="005B7645"/>
    <w:rsid w:val="006529FF"/>
    <w:rsid w:val="00660CCC"/>
    <w:rsid w:val="00666B7A"/>
    <w:rsid w:val="007A7F05"/>
    <w:rsid w:val="00813A6F"/>
    <w:rsid w:val="008C5927"/>
    <w:rsid w:val="009234B1"/>
    <w:rsid w:val="009515C0"/>
    <w:rsid w:val="009A6BEF"/>
    <w:rsid w:val="009C39CD"/>
    <w:rsid w:val="009C4964"/>
    <w:rsid w:val="009D4C68"/>
    <w:rsid w:val="009E140C"/>
    <w:rsid w:val="009F25AB"/>
    <w:rsid w:val="00A1540C"/>
    <w:rsid w:val="00AA2BB2"/>
    <w:rsid w:val="00AA41A7"/>
    <w:rsid w:val="00AB23D9"/>
    <w:rsid w:val="00AE288C"/>
    <w:rsid w:val="00B14A6B"/>
    <w:rsid w:val="00B227C4"/>
    <w:rsid w:val="00B94645"/>
    <w:rsid w:val="00BD492B"/>
    <w:rsid w:val="00C02386"/>
    <w:rsid w:val="00C36E25"/>
    <w:rsid w:val="00C66F49"/>
    <w:rsid w:val="00C7020E"/>
    <w:rsid w:val="00C72233"/>
    <w:rsid w:val="00CE2EBA"/>
    <w:rsid w:val="00CE300E"/>
    <w:rsid w:val="00CF18F5"/>
    <w:rsid w:val="00D52D24"/>
    <w:rsid w:val="00D63FEE"/>
    <w:rsid w:val="00DA6FF2"/>
    <w:rsid w:val="00EE4DC1"/>
    <w:rsid w:val="00F70714"/>
    <w:rsid w:val="00F77A4A"/>
    <w:rsid w:val="00FA7386"/>
    <w:rsid w:val="00FC4153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178</Words>
  <Characters>1017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Admin</cp:lastModifiedBy>
  <cp:revision>2</cp:revision>
  <cp:lastPrinted>2016-07-25T10:38:00Z</cp:lastPrinted>
  <dcterms:created xsi:type="dcterms:W3CDTF">2016-09-01T06:56:00Z</dcterms:created>
  <dcterms:modified xsi:type="dcterms:W3CDTF">2016-09-01T06:56:00Z</dcterms:modified>
</cp:coreProperties>
</file>